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A6D4F" w14:textId="77777777" w:rsidR="00BC4D54" w:rsidRDefault="00BC4D54" w:rsidP="00BC4D54">
      <w:pPr>
        <w:pStyle w:val="En-ttedetabledesmatires"/>
        <w:numPr>
          <w:ilvl w:val="0"/>
          <w:numId w:val="0"/>
        </w:numPr>
      </w:pPr>
      <w:bookmarkStart w:id="0" w:name="_Toc133996753"/>
      <w:r>
        <w:t>Table des matières</w:t>
      </w:r>
    </w:p>
    <w:p w14:paraId="33260F3F" w14:textId="77777777" w:rsidR="00BC4D54" w:rsidRPr="00BC4D54" w:rsidRDefault="00BC4D54">
      <w:pPr>
        <w:pStyle w:val="TM1"/>
        <w:tabs>
          <w:tab w:val="left" w:pos="440"/>
          <w:tab w:val="right" w:leader="dot" w:pos="9062"/>
        </w:tabs>
        <w:rPr>
          <w:rFonts w:eastAsia="Times New Roman"/>
          <w:b w:val="0"/>
          <w:noProof/>
          <w:color w:val="auto"/>
          <w:sz w:val="22"/>
          <w:lang w:eastAsia="fr-FR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184190814" w:history="1">
        <w:r w:rsidRPr="00893A74">
          <w:rPr>
            <w:rStyle w:val="Lienhypertexte"/>
            <w:noProof/>
          </w:rPr>
          <w:t>I.</w:t>
        </w:r>
        <w:r w:rsidRPr="00BC4D54">
          <w:rPr>
            <w:rFonts w:eastAsia="Times New Roman"/>
            <w:b w:val="0"/>
            <w:noProof/>
            <w:color w:val="auto"/>
            <w:sz w:val="22"/>
            <w:lang w:eastAsia="fr-FR"/>
          </w:rPr>
          <w:tab/>
        </w:r>
        <w:r w:rsidRPr="00893A74">
          <w:rPr>
            <w:rStyle w:val="Lienhypertexte"/>
            <w:noProof/>
          </w:rPr>
          <w:t>Introduction à Linux et à la ligne de commande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_Toc184190814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B0374E3" w14:textId="77777777" w:rsidR="00BC4D54" w:rsidRPr="00BC4D54" w:rsidRDefault="00BC4D54">
      <w:pPr>
        <w:pStyle w:val="TM1"/>
        <w:tabs>
          <w:tab w:val="left" w:pos="440"/>
          <w:tab w:val="right" w:leader="dot" w:pos="9062"/>
        </w:tabs>
        <w:rPr>
          <w:rFonts w:eastAsia="Times New Roman"/>
          <w:b w:val="0"/>
          <w:noProof/>
          <w:color w:val="auto"/>
          <w:sz w:val="22"/>
          <w:lang w:eastAsia="fr-FR"/>
        </w:rPr>
      </w:pPr>
      <w:hyperlink w:anchor="_Toc184190815" w:history="1">
        <w:r w:rsidRPr="00893A74">
          <w:rPr>
            <w:rStyle w:val="Lienhypertexte"/>
            <w:noProof/>
          </w:rPr>
          <w:t>II.</w:t>
        </w:r>
        <w:r w:rsidRPr="00BC4D54">
          <w:rPr>
            <w:rFonts w:eastAsia="Times New Roman"/>
            <w:b w:val="0"/>
            <w:noProof/>
            <w:color w:val="auto"/>
            <w:sz w:val="22"/>
            <w:lang w:eastAsia="fr-FR"/>
          </w:rPr>
          <w:tab/>
        </w:r>
        <w:r w:rsidRPr="00893A74">
          <w:rPr>
            <w:rStyle w:val="Lienhypertexte"/>
            <w:noProof/>
          </w:rPr>
          <w:t>Installation et configuration des services de base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_Toc184190815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CF1B030" w14:textId="77777777" w:rsidR="00BC4D54" w:rsidRPr="00BC4D54" w:rsidRDefault="00BC4D54">
      <w:pPr>
        <w:pStyle w:val="TM1"/>
        <w:tabs>
          <w:tab w:val="left" w:pos="660"/>
          <w:tab w:val="right" w:leader="dot" w:pos="9062"/>
        </w:tabs>
        <w:rPr>
          <w:rFonts w:eastAsia="Times New Roman"/>
          <w:b w:val="0"/>
          <w:noProof/>
          <w:color w:val="auto"/>
          <w:sz w:val="22"/>
          <w:lang w:eastAsia="fr-FR"/>
        </w:rPr>
      </w:pPr>
      <w:hyperlink w:anchor="_Toc184190816" w:history="1">
        <w:r w:rsidRPr="00893A74">
          <w:rPr>
            <w:rStyle w:val="Lienhypertexte"/>
            <w:noProof/>
          </w:rPr>
          <w:t>III.</w:t>
        </w:r>
        <w:r w:rsidRPr="00BC4D54">
          <w:rPr>
            <w:rFonts w:eastAsia="Times New Roman"/>
            <w:b w:val="0"/>
            <w:noProof/>
            <w:color w:val="auto"/>
            <w:sz w:val="22"/>
            <w:lang w:eastAsia="fr-FR"/>
          </w:rPr>
          <w:tab/>
        </w:r>
        <w:r w:rsidRPr="00893A74">
          <w:rPr>
            <w:rStyle w:val="Lienhypertexte"/>
            <w:noProof/>
          </w:rPr>
          <w:t>Configuration de VirtualHost sur Nginx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_Toc184190816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C7E30F3" w14:textId="77777777" w:rsidR="00BC4D54" w:rsidRPr="00BC4D54" w:rsidRDefault="00BC4D54">
      <w:pPr>
        <w:pStyle w:val="TM1"/>
        <w:tabs>
          <w:tab w:val="left" w:pos="660"/>
          <w:tab w:val="right" w:leader="dot" w:pos="9062"/>
        </w:tabs>
        <w:rPr>
          <w:rFonts w:eastAsia="Times New Roman"/>
          <w:b w:val="0"/>
          <w:noProof/>
          <w:color w:val="auto"/>
          <w:sz w:val="22"/>
          <w:lang w:eastAsia="fr-FR"/>
        </w:rPr>
      </w:pPr>
      <w:hyperlink w:anchor="_Toc184190817" w:history="1">
        <w:r w:rsidRPr="00893A74">
          <w:rPr>
            <w:rStyle w:val="Lienhypertexte"/>
            <w:noProof/>
          </w:rPr>
          <w:t>IV.</w:t>
        </w:r>
        <w:r w:rsidRPr="00BC4D54">
          <w:rPr>
            <w:rFonts w:eastAsia="Times New Roman"/>
            <w:b w:val="0"/>
            <w:noProof/>
            <w:color w:val="auto"/>
            <w:sz w:val="22"/>
            <w:lang w:eastAsia="fr-FR"/>
          </w:rPr>
          <w:tab/>
        </w:r>
        <w:r w:rsidRPr="00893A74">
          <w:rPr>
            <w:rStyle w:val="Lienhypertexte"/>
            <w:noProof/>
          </w:rPr>
          <w:t>Introduction aux scripts Bash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_Toc184190817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51C303C" w14:textId="77777777" w:rsidR="00BC4D54" w:rsidRPr="00BC4D54" w:rsidRDefault="00BC4D54">
      <w:pPr>
        <w:pStyle w:val="TM1"/>
        <w:tabs>
          <w:tab w:val="left" w:pos="440"/>
          <w:tab w:val="right" w:leader="dot" w:pos="9062"/>
        </w:tabs>
        <w:rPr>
          <w:rFonts w:eastAsia="Times New Roman"/>
          <w:b w:val="0"/>
          <w:noProof/>
          <w:color w:val="auto"/>
          <w:sz w:val="22"/>
          <w:lang w:eastAsia="fr-FR"/>
        </w:rPr>
      </w:pPr>
      <w:hyperlink w:anchor="_Toc184190818" w:history="1">
        <w:r w:rsidRPr="00893A74">
          <w:rPr>
            <w:rStyle w:val="Lienhypertexte"/>
            <w:noProof/>
          </w:rPr>
          <w:t>V.</w:t>
        </w:r>
        <w:r w:rsidRPr="00BC4D54">
          <w:rPr>
            <w:rFonts w:eastAsia="Times New Roman"/>
            <w:b w:val="0"/>
            <w:noProof/>
            <w:color w:val="auto"/>
            <w:sz w:val="22"/>
            <w:lang w:eastAsia="fr-FR"/>
          </w:rPr>
          <w:tab/>
        </w:r>
        <w:r w:rsidRPr="00893A74">
          <w:rPr>
            <w:rStyle w:val="Lienhypertexte"/>
            <w:noProof/>
          </w:rPr>
          <w:t>Automatisation de l'importation d'utilisateurs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_Toc184190818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A0129A9" w14:textId="77777777" w:rsidR="00BC4D54" w:rsidRPr="00BC4D54" w:rsidRDefault="00BC4D54">
      <w:pPr>
        <w:pStyle w:val="TM1"/>
        <w:tabs>
          <w:tab w:val="left" w:pos="660"/>
          <w:tab w:val="right" w:leader="dot" w:pos="9062"/>
        </w:tabs>
        <w:rPr>
          <w:rFonts w:eastAsia="Times New Roman"/>
          <w:b w:val="0"/>
          <w:noProof/>
          <w:color w:val="auto"/>
          <w:sz w:val="22"/>
          <w:lang w:eastAsia="fr-FR"/>
        </w:rPr>
      </w:pPr>
      <w:hyperlink w:anchor="_Toc184190819" w:history="1">
        <w:r w:rsidRPr="00893A74">
          <w:rPr>
            <w:rStyle w:val="Lienhypertexte"/>
            <w:noProof/>
          </w:rPr>
          <w:t>VI.</w:t>
        </w:r>
        <w:r w:rsidRPr="00BC4D54">
          <w:rPr>
            <w:rFonts w:eastAsia="Times New Roman"/>
            <w:b w:val="0"/>
            <w:noProof/>
            <w:color w:val="auto"/>
            <w:sz w:val="22"/>
            <w:lang w:eastAsia="fr-FR"/>
          </w:rPr>
          <w:tab/>
        </w:r>
        <w:r w:rsidRPr="00893A74">
          <w:rPr>
            <w:rStyle w:val="Lienhypertexte"/>
            <w:noProof/>
          </w:rPr>
          <w:t>Documentation et maintenance des scripts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_Toc184190819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2887252" w14:textId="77777777" w:rsidR="00BC4D54" w:rsidRPr="00BC4D54" w:rsidRDefault="00BC4D54">
      <w:pPr>
        <w:pStyle w:val="TM1"/>
        <w:tabs>
          <w:tab w:val="left" w:pos="660"/>
          <w:tab w:val="right" w:leader="dot" w:pos="9062"/>
        </w:tabs>
        <w:rPr>
          <w:rFonts w:eastAsia="Times New Roman"/>
          <w:b w:val="0"/>
          <w:noProof/>
          <w:color w:val="auto"/>
          <w:sz w:val="22"/>
          <w:lang w:eastAsia="fr-FR"/>
        </w:rPr>
      </w:pPr>
      <w:hyperlink w:anchor="_Toc184190820" w:history="1">
        <w:r w:rsidRPr="00893A74">
          <w:rPr>
            <w:rStyle w:val="Lienhypertexte"/>
            <w:noProof/>
          </w:rPr>
          <w:t>VII.</w:t>
        </w:r>
        <w:r w:rsidRPr="00BC4D54">
          <w:rPr>
            <w:rFonts w:eastAsia="Times New Roman"/>
            <w:b w:val="0"/>
            <w:noProof/>
            <w:color w:val="auto"/>
            <w:sz w:val="22"/>
            <w:lang w:eastAsia="fr-FR"/>
          </w:rPr>
          <w:tab/>
        </w:r>
        <w:r w:rsidRPr="00893A74">
          <w:rPr>
            <w:rStyle w:val="Lienhypertexte"/>
            <w:noProof/>
          </w:rPr>
          <w:t>Exercice final avec correction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_Toc184190820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776CBA1" w14:textId="77777777" w:rsidR="00BC4D54" w:rsidRPr="00BC4D54" w:rsidRDefault="00BC4D54">
      <w:pPr>
        <w:pStyle w:val="TM1"/>
        <w:tabs>
          <w:tab w:val="left" w:pos="660"/>
          <w:tab w:val="right" w:leader="dot" w:pos="9062"/>
        </w:tabs>
        <w:rPr>
          <w:rFonts w:eastAsia="Times New Roman"/>
          <w:b w:val="0"/>
          <w:noProof/>
          <w:color w:val="auto"/>
          <w:sz w:val="22"/>
          <w:lang w:eastAsia="fr-FR"/>
        </w:rPr>
      </w:pPr>
      <w:hyperlink w:anchor="_Toc184190821" w:history="1">
        <w:r w:rsidRPr="00893A74">
          <w:rPr>
            <w:rStyle w:val="Lienhypertexte"/>
            <w:noProof/>
          </w:rPr>
          <w:t>VIII.</w:t>
        </w:r>
        <w:r w:rsidRPr="00BC4D54">
          <w:rPr>
            <w:rFonts w:eastAsia="Times New Roman"/>
            <w:b w:val="0"/>
            <w:noProof/>
            <w:color w:val="auto"/>
            <w:sz w:val="22"/>
            <w:lang w:eastAsia="fr-FR"/>
          </w:rPr>
          <w:tab/>
        </w:r>
        <w:r w:rsidRPr="00893A74">
          <w:rPr>
            <w:rStyle w:val="Lienhypertexte"/>
            <w:noProof/>
          </w:rPr>
          <w:t>Correction possible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_Toc184190821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2EB378F" w14:textId="77777777" w:rsidR="00BC4D54" w:rsidRDefault="00BC4D54">
      <w:r>
        <w:rPr>
          <w:b/>
          <w:bCs/>
        </w:rPr>
        <w:fldChar w:fldCharType="end"/>
      </w:r>
    </w:p>
    <w:p w14:paraId="0ACB2534" w14:textId="77777777" w:rsidR="00A225B2" w:rsidRPr="00A225B2" w:rsidRDefault="00626595" w:rsidP="00BC4F06">
      <w:pPr>
        <w:pStyle w:val="Titre1"/>
      </w:pPr>
      <w:r>
        <w:br w:type="page"/>
      </w:r>
      <w:bookmarkEnd w:id="0"/>
      <w:r w:rsidR="00A225B2" w:rsidRPr="00A225B2">
        <w:lastRenderedPageBreak/>
        <w:t xml:space="preserve"> </w:t>
      </w:r>
      <w:bookmarkStart w:id="1" w:name="_Toc184190814"/>
      <w:r w:rsidR="00A225B2" w:rsidRPr="00A225B2">
        <w:t>Introduction à Linux et à la ligne de commande</w:t>
      </w:r>
      <w:bookmarkEnd w:id="1"/>
    </w:p>
    <w:p w14:paraId="6CF1330B" w14:textId="77777777" w:rsidR="00A225B2" w:rsidRPr="00A225B2" w:rsidRDefault="00A225B2" w:rsidP="00A225B2">
      <w:pPr>
        <w:numPr>
          <w:ilvl w:val="0"/>
          <w:numId w:val="9"/>
        </w:numPr>
      </w:pPr>
      <w:r w:rsidRPr="00A225B2">
        <w:rPr>
          <w:b/>
          <w:bCs/>
        </w:rPr>
        <w:t>Objectif</w:t>
      </w:r>
      <w:r w:rsidRPr="00A225B2">
        <w:t> : Familiariser les apprenants avec les commandes de base de Linux.</w:t>
      </w:r>
    </w:p>
    <w:p w14:paraId="77C0AE04" w14:textId="77777777" w:rsidR="00A225B2" w:rsidRPr="00A225B2" w:rsidRDefault="00A225B2" w:rsidP="00A225B2">
      <w:pPr>
        <w:numPr>
          <w:ilvl w:val="0"/>
          <w:numId w:val="9"/>
        </w:numPr>
      </w:pPr>
      <w:r w:rsidRPr="00A225B2">
        <w:rPr>
          <w:b/>
          <w:bCs/>
        </w:rPr>
        <w:t>Exercices</w:t>
      </w:r>
      <w:r w:rsidRPr="00A225B2">
        <w:t> :</w:t>
      </w:r>
    </w:p>
    <w:p w14:paraId="2EDFFC75" w14:textId="77777777" w:rsidR="00A225B2" w:rsidRPr="00A225B2" w:rsidRDefault="00A225B2" w:rsidP="00A225B2">
      <w:pPr>
        <w:numPr>
          <w:ilvl w:val="1"/>
          <w:numId w:val="10"/>
        </w:numPr>
      </w:pPr>
      <w:r w:rsidRPr="00A225B2">
        <w:t>Navigation dans le système de fichiers (cd, ls, pwd).</w:t>
      </w:r>
    </w:p>
    <w:p w14:paraId="02F7EBBC" w14:textId="77777777" w:rsidR="00A225B2" w:rsidRPr="00A225B2" w:rsidRDefault="00A225B2" w:rsidP="00A225B2">
      <w:pPr>
        <w:numPr>
          <w:ilvl w:val="1"/>
          <w:numId w:val="10"/>
        </w:numPr>
      </w:pPr>
      <w:r w:rsidRPr="00A225B2">
        <w:t>Gestion des fichiers et des répertoires (cp, mv, rm, mkdir).</w:t>
      </w:r>
    </w:p>
    <w:p w14:paraId="7B19DAFB" w14:textId="77777777" w:rsidR="00A225B2" w:rsidRPr="00A225B2" w:rsidRDefault="00A225B2" w:rsidP="00A225B2">
      <w:pPr>
        <w:numPr>
          <w:ilvl w:val="1"/>
          <w:numId w:val="10"/>
        </w:numPr>
      </w:pPr>
      <w:r w:rsidRPr="00A225B2">
        <w:t>Utilisation des éditeurs de texte en ligne de commande (nano, vim).</w:t>
      </w:r>
    </w:p>
    <w:p w14:paraId="7091CE0C" w14:textId="77777777" w:rsidR="00A225B2" w:rsidRPr="00A225B2" w:rsidRDefault="00A225B2" w:rsidP="00A225B2">
      <w:pPr>
        <w:pStyle w:val="Titre1"/>
      </w:pPr>
      <w:r w:rsidRPr="00A225B2">
        <w:t xml:space="preserve"> </w:t>
      </w:r>
      <w:bookmarkStart w:id="2" w:name="_Toc184190815"/>
      <w:r w:rsidRPr="00A225B2">
        <w:t>Installation et configuration des services de base</w:t>
      </w:r>
      <w:bookmarkEnd w:id="2"/>
    </w:p>
    <w:p w14:paraId="0F177F71" w14:textId="77777777" w:rsidR="00A225B2" w:rsidRPr="00A225B2" w:rsidRDefault="00A225B2" w:rsidP="00A225B2">
      <w:pPr>
        <w:numPr>
          <w:ilvl w:val="0"/>
          <w:numId w:val="11"/>
        </w:numPr>
      </w:pPr>
      <w:r w:rsidRPr="00A225B2">
        <w:rPr>
          <w:b/>
          <w:bCs/>
        </w:rPr>
        <w:t>Objectif</w:t>
      </w:r>
      <w:r w:rsidRPr="00A225B2">
        <w:t> : Installer et configurer les services nécessaires (DHCP, DNS, HTTP).</w:t>
      </w:r>
    </w:p>
    <w:p w14:paraId="7D2810A8" w14:textId="77777777" w:rsidR="00A225B2" w:rsidRPr="00A225B2" w:rsidRDefault="00A225B2" w:rsidP="00A225B2">
      <w:pPr>
        <w:numPr>
          <w:ilvl w:val="0"/>
          <w:numId w:val="11"/>
        </w:numPr>
      </w:pPr>
      <w:r w:rsidRPr="00A225B2">
        <w:rPr>
          <w:b/>
          <w:bCs/>
        </w:rPr>
        <w:t>Exercices</w:t>
      </w:r>
      <w:r w:rsidRPr="00A225B2">
        <w:t> :</w:t>
      </w:r>
    </w:p>
    <w:p w14:paraId="2ABF6B0A" w14:textId="77777777" w:rsidR="00A225B2" w:rsidRPr="005A0BD0" w:rsidRDefault="00A225B2" w:rsidP="005A0BD0">
      <w:pPr>
        <w:ind w:firstLine="360"/>
        <w:rPr>
          <w:b/>
          <w:bCs/>
          <w:sz w:val="32"/>
          <w:szCs w:val="32"/>
        </w:rPr>
      </w:pPr>
      <w:bookmarkStart w:id="3" w:name="OLE_LINK1"/>
      <w:r w:rsidRPr="005A0BD0">
        <w:rPr>
          <w:b/>
          <w:bCs/>
          <w:sz w:val="32"/>
          <w:szCs w:val="32"/>
        </w:rPr>
        <w:t>Installation d'un serveur DHCP avec isc-dhcp-server.</w:t>
      </w:r>
    </w:p>
    <w:p w14:paraId="4B2E8B0B" w14:textId="16C1AEA0" w:rsidR="00E05383" w:rsidRDefault="00E05383" w:rsidP="005A0BD0">
      <w:pPr>
        <w:ind w:firstLine="426"/>
      </w:pPr>
      <w:r>
        <w:t>Attribuer IP statique :</w:t>
      </w:r>
    </w:p>
    <w:p w14:paraId="7F8CB6EC" w14:textId="13640ED5" w:rsidR="00E05383" w:rsidRDefault="00E05383" w:rsidP="005A0BD0">
      <w:pPr>
        <w:ind w:firstLine="426"/>
        <w:rPr>
          <w:rFonts w:ascii="Consolas" w:hAnsi="Consolas"/>
          <w:color w:val="C45911"/>
        </w:rPr>
      </w:pPr>
      <w:r>
        <w:rPr>
          <w:rFonts w:ascii="Consolas" w:hAnsi="Consolas"/>
          <w:color w:val="C45911"/>
        </w:rPr>
        <w:t>nano /etc/network/interfaces</w:t>
      </w:r>
    </w:p>
    <w:p w14:paraId="27B59973" w14:textId="57A56CED" w:rsidR="00E05383" w:rsidRDefault="001B4337" w:rsidP="00E05383">
      <w:pPr>
        <w:ind w:left="1440" w:hanging="1014"/>
        <w:rPr>
          <w:noProof/>
        </w:rPr>
      </w:pPr>
      <w:r>
        <w:rPr>
          <w:noProof/>
        </w:rPr>
        <w:pict w14:anchorId="0425E1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i1025" type="#_x0000_t75" style="width:419.45pt;height:150.7pt;visibility:visible;mso-wrap-style:square">
            <v:imagedata r:id="rId11" o:title=""/>
          </v:shape>
        </w:pict>
      </w:r>
    </w:p>
    <w:p w14:paraId="14F19F71" w14:textId="315D925E" w:rsidR="00E4107D" w:rsidRDefault="00E4107D" w:rsidP="00E4107D">
      <w:pPr>
        <w:ind w:left="1440" w:hanging="1014"/>
        <w:rPr>
          <w:noProof/>
        </w:rPr>
      </w:pPr>
      <w:r>
        <w:rPr>
          <w:noProof/>
        </w:rPr>
        <w:t>Sur la dernière ligne, remplacer «</w:t>
      </w:r>
      <w:r w:rsidRPr="00E4107D">
        <w:rPr>
          <w:rFonts w:ascii="Consolas" w:hAnsi="Consolas"/>
          <w:noProof/>
        </w:rPr>
        <w:t> </w:t>
      </w:r>
      <w:r>
        <w:rPr>
          <w:rFonts w:ascii="Consolas" w:hAnsi="Consolas"/>
          <w:noProof/>
          <w:color w:val="C45911"/>
        </w:rPr>
        <w:t>dhcp</w:t>
      </w:r>
      <w:r>
        <w:rPr>
          <w:noProof/>
        </w:rPr>
        <w:t> » par «</w:t>
      </w:r>
      <w:r w:rsidRPr="00E4107D">
        <w:rPr>
          <w:rFonts w:ascii="Consolas" w:hAnsi="Consolas"/>
          <w:noProof/>
        </w:rPr>
        <w:t> </w:t>
      </w:r>
      <w:r>
        <w:rPr>
          <w:rFonts w:ascii="Consolas" w:hAnsi="Consolas"/>
          <w:noProof/>
          <w:color w:val="C45911"/>
        </w:rPr>
        <w:t>static</w:t>
      </w:r>
      <w:r>
        <w:rPr>
          <w:noProof/>
        </w:rPr>
        <w:t> » puis :</w:t>
      </w:r>
    </w:p>
    <w:p w14:paraId="186A6B02" w14:textId="0613F4AF" w:rsidR="00E4107D" w:rsidRDefault="00E4107D" w:rsidP="00E4107D">
      <w:pPr>
        <w:ind w:left="426"/>
        <w:rPr>
          <w:rFonts w:ascii="Consolas" w:hAnsi="Consolas"/>
          <w:noProof/>
          <w:color w:val="C45911"/>
        </w:rPr>
      </w:pPr>
      <w:r>
        <w:rPr>
          <w:rFonts w:ascii="Consolas" w:hAnsi="Consolas"/>
          <w:noProof/>
          <w:color w:val="C45911"/>
        </w:rPr>
        <w:t>address 192.168.178.178</w:t>
      </w:r>
      <w:r>
        <w:rPr>
          <w:rFonts w:ascii="Consolas" w:hAnsi="Consolas"/>
          <w:noProof/>
          <w:color w:val="C45911"/>
        </w:rPr>
        <w:br/>
        <w:t>netmask 255.255.255.0</w:t>
      </w:r>
      <w:r>
        <w:rPr>
          <w:rFonts w:ascii="Consolas" w:hAnsi="Consolas"/>
          <w:noProof/>
          <w:color w:val="C45911"/>
        </w:rPr>
        <w:br/>
        <w:t xml:space="preserve">gateway 192.168.178.2 </w:t>
      </w:r>
    </w:p>
    <w:p w14:paraId="56F8B1FE" w14:textId="72AB5AE1" w:rsidR="00E05383" w:rsidRDefault="001B4337" w:rsidP="00E05383">
      <w:pPr>
        <w:ind w:left="1440" w:hanging="1014"/>
        <w:rPr>
          <w:noProof/>
        </w:rPr>
      </w:pPr>
      <w:r>
        <w:rPr>
          <w:noProof/>
        </w:rPr>
        <w:lastRenderedPageBreak/>
        <w:pict w14:anchorId="227A3C71">
          <v:shape id="_x0000_i1026" type="#_x0000_t75" style="width:419.45pt;height:185.85pt;visibility:visible;mso-wrap-style:square">
            <v:imagedata r:id="rId12" o:title=""/>
          </v:shape>
        </w:pict>
      </w:r>
    </w:p>
    <w:p w14:paraId="3F72029E" w14:textId="452EDD25" w:rsidR="00DA475F" w:rsidRDefault="005A0BD0" w:rsidP="00DA475F">
      <w:pPr>
        <w:ind w:left="426"/>
        <w:rPr>
          <w:rFonts w:ascii="Consolas" w:hAnsi="Consolas"/>
          <w:noProof/>
        </w:rPr>
      </w:pPr>
      <w:r>
        <w:rPr>
          <w:noProof/>
        </w:rPr>
        <w:t>Avec</w:t>
      </w:r>
      <w:r w:rsidR="00DA475F">
        <w:rPr>
          <w:noProof/>
        </w:rPr>
        <w:t xml:space="preserve"> la commande </w:t>
      </w:r>
      <w:r w:rsidR="00DA475F">
        <w:rPr>
          <w:rFonts w:ascii="Consolas" w:hAnsi="Consolas"/>
          <w:noProof/>
          <w:color w:val="C45911"/>
        </w:rPr>
        <w:t>ip a</w:t>
      </w:r>
      <w:r w:rsidR="00DA475F">
        <w:rPr>
          <w:noProof/>
        </w:rPr>
        <w:t xml:space="preserve">, </w:t>
      </w:r>
      <w:r>
        <w:rPr>
          <w:noProof/>
        </w:rPr>
        <w:t>je</w:t>
      </w:r>
      <w:r w:rsidR="00DA475F">
        <w:rPr>
          <w:noProof/>
        </w:rPr>
        <w:t xml:space="preserve"> constate que mon adresse IP est maintenant </w:t>
      </w:r>
      <w:r w:rsidR="00DA475F" w:rsidRPr="00DA475F">
        <w:rPr>
          <w:rFonts w:ascii="Consolas" w:hAnsi="Consolas"/>
          <w:noProof/>
        </w:rPr>
        <w:t>192.168.178.178</w:t>
      </w:r>
    </w:p>
    <w:p w14:paraId="7C1BCD74" w14:textId="35B00EFF" w:rsidR="00DA475F" w:rsidRDefault="001B4337" w:rsidP="00DA475F">
      <w:pPr>
        <w:ind w:left="426"/>
        <w:rPr>
          <w:noProof/>
        </w:rPr>
      </w:pPr>
      <w:r>
        <w:rPr>
          <w:noProof/>
        </w:rPr>
        <w:pict w14:anchorId="703F4BE0">
          <v:shape id="_x0000_i1027" type="#_x0000_t75" style="width:401pt;height:62.8pt;visibility:visible;mso-wrap-style:square">
            <v:imagedata r:id="rId13" o:title=""/>
          </v:shape>
        </w:pict>
      </w:r>
    </w:p>
    <w:p w14:paraId="6E1A71B8" w14:textId="6B3C4671" w:rsidR="00611144" w:rsidRDefault="00611144" w:rsidP="00DA475F">
      <w:pPr>
        <w:ind w:left="426"/>
        <w:rPr>
          <w:noProof/>
        </w:rPr>
      </w:pPr>
      <w:r>
        <w:rPr>
          <w:noProof/>
        </w:rPr>
        <w:t xml:space="preserve">Dans le fichier de configuration </w:t>
      </w:r>
      <w:r w:rsidR="00A63424">
        <w:rPr>
          <w:noProof/>
        </w:rPr>
        <w:t>dhcpd.conf :</w:t>
      </w:r>
    </w:p>
    <w:p w14:paraId="4F9CF8F3" w14:textId="0B6282D5" w:rsidR="00A63424" w:rsidRDefault="00A63424" w:rsidP="00DA475F">
      <w:pPr>
        <w:ind w:left="426"/>
        <w:rPr>
          <w:rFonts w:ascii="Consolas" w:hAnsi="Consolas"/>
          <w:noProof/>
          <w:color w:val="C45911"/>
        </w:rPr>
      </w:pPr>
      <w:r>
        <w:rPr>
          <w:rFonts w:ascii="Consolas" w:hAnsi="Consolas"/>
          <w:noProof/>
          <w:color w:val="C45911"/>
        </w:rPr>
        <w:t>sudo nano /etc/dhcp/dhcpd.conf</w:t>
      </w:r>
    </w:p>
    <w:p w14:paraId="4034F1BC" w14:textId="77777777" w:rsidR="00A63424" w:rsidRPr="00A63424" w:rsidRDefault="00A63424" w:rsidP="00DA475F">
      <w:pPr>
        <w:ind w:left="426"/>
        <w:rPr>
          <w:rFonts w:ascii="Consolas" w:hAnsi="Consolas"/>
          <w:noProof/>
        </w:rPr>
      </w:pPr>
    </w:p>
    <w:p w14:paraId="767E2A61" w14:textId="57A9A66F" w:rsidR="00611144" w:rsidRDefault="001B4337" w:rsidP="00DA475F">
      <w:pPr>
        <w:ind w:left="426"/>
        <w:rPr>
          <w:noProof/>
        </w:rPr>
      </w:pPr>
      <w:r>
        <w:rPr>
          <w:noProof/>
        </w:rPr>
        <w:lastRenderedPageBreak/>
        <w:pict w14:anchorId="25F6EB0D">
          <v:shape id="_x0000_i1028" type="#_x0000_t75" style="width:394.35pt;height:451.25pt;visibility:visible;mso-wrap-style:square">
            <v:imagedata r:id="rId14" o:title=""/>
          </v:shape>
        </w:pict>
      </w:r>
    </w:p>
    <w:p w14:paraId="480E1E57" w14:textId="3DE3AA7B" w:rsidR="00A63424" w:rsidRDefault="00A63424" w:rsidP="00CE5ECA">
      <w:pPr>
        <w:ind w:left="426"/>
        <w:rPr>
          <w:noProof/>
        </w:rPr>
      </w:pPr>
      <w:r>
        <w:rPr>
          <w:noProof/>
        </w:rPr>
        <w:t>Sauvegarder (CTRL + O)</w:t>
      </w:r>
      <w:r w:rsidR="00CE5ECA">
        <w:rPr>
          <w:noProof/>
        </w:rPr>
        <w:t xml:space="preserve"> puis vérifier la syntaxe :</w:t>
      </w:r>
    </w:p>
    <w:p w14:paraId="1DCF3894" w14:textId="20FF8602" w:rsidR="00CE5ECA" w:rsidRDefault="00CE5ECA" w:rsidP="00CE5ECA">
      <w:pPr>
        <w:ind w:left="426"/>
        <w:rPr>
          <w:rFonts w:ascii="Consolas" w:hAnsi="Consolas"/>
          <w:noProof/>
          <w:color w:val="C45911"/>
        </w:rPr>
      </w:pPr>
      <w:r>
        <w:rPr>
          <w:rFonts w:ascii="Consolas" w:hAnsi="Consolas"/>
          <w:noProof/>
          <w:color w:val="C45911"/>
        </w:rPr>
        <w:t>sudo dhcpd -t</w:t>
      </w:r>
    </w:p>
    <w:p w14:paraId="1EC98073" w14:textId="2ADF7A5F" w:rsidR="00CE5ECA" w:rsidRDefault="001B4337" w:rsidP="00CE5ECA">
      <w:pPr>
        <w:ind w:left="426"/>
        <w:rPr>
          <w:noProof/>
        </w:rPr>
      </w:pPr>
      <w:r>
        <w:rPr>
          <w:noProof/>
        </w:rPr>
        <w:pict w14:anchorId="0149B196">
          <v:shape id="_x0000_i1029" type="#_x0000_t75" style="width:365.85pt;height:113pt;visibility:visible;mso-wrap-style:square">
            <v:imagedata r:id="rId15" o:title=""/>
          </v:shape>
        </w:pict>
      </w:r>
    </w:p>
    <w:p w14:paraId="44471F91" w14:textId="77777777" w:rsidR="005A0BD0" w:rsidRDefault="005A0BD0" w:rsidP="00CE5ECA">
      <w:pPr>
        <w:ind w:left="426"/>
        <w:rPr>
          <w:noProof/>
        </w:rPr>
      </w:pPr>
    </w:p>
    <w:p w14:paraId="5859E980" w14:textId="77777777" w:rsidR="005A0BD0" w:rsidRDefault="005A0BD0" w:rsidP="00CE5ECA">
      <w:pPr>
        <w:ind w:left="426"/>
        <w:rPr>
          <w:noProof/>
        </w:rPr>
      </w:pPr>
    </w:p>
    <w:p w14:paraId="65FFAB30" w14:textId="7792DDF5" w:rsidR="00CE5ECA" w:rsidRDefault="00CE5ECA" w:rsidP="00CE5ECA">
      <w:pPr>
        <w:ind w:left="426"/>
        <w:rPr>
          <w:noProof/>
        </w:rPr>
      </w:pPr>
      <w:r>
        <w:rPr>
          <w:noProof/>
        </w:rPr>
        <w:lastRenderedPageBreak/>
        <w:t>Redémarrage du serveur DHCP et activation dès le démarrage :</w:t>
      </w:r>
    </w:p>
    <w:p w14:paraId="6D66BDE2" w14:textId="51D9829E" w:rsidR="00CE5ECA" w:rsidRDefault="00CE5ECA" w:rsidP="005A0BD0">
      <w:pPr>
        <w:ind w:left="426"/>
        <w:rPr>
          <w:noProof/>
        </w:rPr>
      </w:pPr>
      <w:r>
        <w:rPr>
          <w:rFonts w:ascii="Consolas" w:hAnsi="Consolas"/>
          <w:noProof/>
          <w:color w:val="C45911"/>
        </w:rPr>
        <w:t>sudo systemctl restart isc-dhcp-server</w:t>
      </w:r>
      <w:r>
        <w:rPr>
          <w:noProof/>
        </w:rPr>
        <w:t xml:space="preserve"> </w:t>
      </w:r>
      <w:r w:rsidRPr="00CE5ECA">
        <w:rPr>
          <w:i/>
          <w:iCs/>
          <w:noProof/>
        </w:rPr>
        <w:t># redémarrer</w:t>
      </w:r>
      <w:r w:rsidR="005A0BD0">
        <w:rPr>
          <w:noProof/>
        </w:rPr>
        <w:br/>
      </w:r>
      <w:r>
        <w:rPr>
          <w:rFonts w:ascii="Consolas" w:hAnsi="Consolas"/>
          <w:noProof/>
          <w:color w:val="C45911"/>
        </w:rPr>
        <w:t>sudo systemctl enable isc-dhcp-server</w:t>
      </w:r>
      <w:r>
        <w:rPr>
          <w:noProof/>
        </w:rPr>
        <w:t xml:space="preserve"> </w:t>
      </w:r>
      <w:r w:rsidRPr="00CE5ECA">
        <w:rPr>
          <w:i/>
          <w:iCs/>
          <w:noProof/>
        </w:rPr>
        <w:t># activer dès le boot</w:t>
      </w:r>
    </w:p>
    <w:p w14:paraId="3BE008E2" w14:textId="7EC9E9E9" w:rsidR="00CE5ECA" w:rsidRDefault="001B4337" w:rsidP="00CE5ECA">
      <w:pPr>
        <w:ind w:left="426"/>
        <w:rPr>
          <w:noProof/>
        </w:rPr>
      </w:pPr>
      <w:r>
        <w:rPr>
          <w:noProof/>
        </w:rPr>
        <w:pict w14:anchorId="2AA4DD5D">
          <v:shape id="_x0000_i1030" type="#_x0000_t75" style="width:453.75pt;height:53.6pt;visibility:visible;mso-wrap-style:square">
            <v:imagedata r:id="rId16" o:title=""/>
          </v:shape>
        </w:pict>
      </w:r>
    </w:p>
    <w:p w14:paraId="488CC2F6" w14:textId="5F4ACD59" w:rsidR="00CE5ECA" w:rsidRDefault="00CE5ECA" w:rsidP="00CE5ECA">
      <w:pPr>
        <w:ind w:left="426"/>
        <w:rPr>
          <w:rFonts w:ascii="Consolas" w:hAnsi="Consolas"/>
          <w:noProof/>
          <w:color w:val="C45911"/>
        </w:rPr>
      </w:pPr>
      <w:r>
        <w:rPr>
          <w:noProof/>
        </w:rPr>
        <w:t xml:space="preserve">Vérifier l’état du service : </w:t>
      </w:r>
      <w:r>
        <w:rPr>
          <w:rFonts w:ascii="Consolas" w:hAnsi="Consolas"/>
          <w:noProof/>
          <w:color w:val="C45911"/>
        </w:rPr>
        <w:t>sudo systemctl status isc-dhcp-server</w:t>
      </w:r>
    </w:p>
    <w:p w14:paraId="547A5247" w14:textId="47C423D5" w:rsidR="00CE5ECA" w:rsidRDefault="001B4337" w:rsidP="00CE5ECA">
      <w:pPr>
        <w:ind w:left="426"/>
        <w:rPr>
          <w:noProof/>
          <w:color w:val="C45911"/>
        </w:rPr>
      </w:pPr>
      <w:r>
        <w:rPr>
          <w:noProof/>
          <w:color w:val="C45911"/>
        </w:rPr>
        <w:pict w14:anchorId="08D7E2C9">
          <v:shape id="_x0000_i1031" type="#_x0000_t75" style="width:452.95pt;height:48.55pt;visibility:visible;mso-wrap-style:square">
            <v:imagedata r:id="rId17" o:title=""/>
          </v:shape>
        </w:pict>
      </w:r>
    </w:p>
    <w:bookmarkEnd w:id="3"/>
    <w:p w14:paraId="7C9D0667" w14:textId="4DDF6EEB" w:rsidR="00A225B2" w:rsidRPr="00E53C37" w:rsidRDefault="005A0BD0" w:rsidP="005A0BD0">
      <w:pPr>
        <w:ind w:firstLine="426"/>
        <w:rPr>
          <w:b/>
          <w:bCs/>
          <w:sz w:val="32"/>
          <w:szCs w:val="32"/>
        </w:rPr>
      </w:pPr>
      <w:r>
        <w:rPr>
          <w:b/>
          <w:bCs/>
          <w:color w:val="C45911"/>
          <w:sz w:val="32"/>
          <w:szCs w:val="32"/>
        </w:rPr>
        <w:br w:type="page"/>
      </w:r>
      <w:r w:rsidR="00A225B2" w:rsidRPr="00E53C37">
        <w:rPr>
          <w:b/>
          <w:bCs/>
          <w:sz w:val="32"/>
          <w:szCs w:val="32"/>
        </w:rPr>
        <w:lastRenderedPageBreak/>
        <w:t>Configuration d'un serveur DNS avec Bind.</w:t>
      </w:r>
    </w:p>
    <w:p w14:paraId="195F0317" w14:textId="79B335C5" w:rsidR="005E3A70" w:rsidRDefault="005E3A70" w:rsidP="005E3A70">
      <w:pPr>
        <w:ind w:left="567"/>
        <w:rPr>
          <w:rFonts w:ascii="Consolas" w:hAnsi="Consolas"/>
          <w:color w:val="C45911"/>
        </w:rPr>
      </w:pPr>
      <w:r>
        <w:rPr>
          <w:rFonts w:ascii="Consolas" w:hAnsi="Consolas"/>
          <w:color w:val="C45911"/>
        </w:rPr>
        <w:t>sudo apt update</w:t>
      </w:r>
    </w:p>
    <w:p w14:paraId="4957FB06" w14:textId="31AE940A" w:rsidR="005E3A70" w:rsidRDefault="005E3A70" w:rsidP="005E3A70">
      <w:pPr>
        <w:ind w:left="567"/>
        <w:rPr>
          <w:rFonts w:ascii="Consolas" w:hAnsi="Consolas"/>
          <w:color w:val="C45911"/>
        </w:rPr>
      </w:pPr>
      <w:r>
        <w:rPr>
          <w:rFonts w:ascii="Consolas" w:hAnsi="Consolas"/>
          <w:color w:val="C45911"/>
        </w:rPr>
        <w:t>sudo apt install bind9 bind9-utils bind9-dnsutils</w:t>
      </w:r>
    </w:p>
    <w:p w14:paraId="4CF0B5A3" w14:textId="762310CA" w:rsidR="005E3A70" w:rsidRDefault="001B4337" w:rsidP="005E3A70">
      <w:pPr>
        <w:ind w:left="567"/>
        <w:rPr>
          <w:noProof/>
        </w:rPr>
      </w:pPr>
      <w:r>
        <w:rPr>
          <w:noProof/>
        </w:rPr>
        <w:pict w14:anchorId="34332C2E">
          <v:shape id="_x0000_i1032" type="#_x0000_t75" style="width:453.75pt;height:70.35pt;visibility:visible;mso-wrap-style:square">
            <v:imagedata r:id="rId18" o:title=""/>
          </v:shape>
        </w:pict>
      </w:r>
    </w:p>
    <w:p w14:paraId="602C9049" w14:textId="3F955830" w:rsidR="005E3A70" w:rsidRDefault="005A0BD0" w:rsidP="005E3A70">
      <w:pPr>
        <w:ind w:left="567"/>
        <w:rPr>
          <w:noProof/>
        </w:rPr>
      </w:pPr>
      <w:r>
        <w:rPr>
          <w:noProof/>
        </w:rPr>
        <w:t>Vérifier si Bind est actif :</w:t>
      </w:r>
      <w:r w:rsidR="005E3A70">
        <w:rPr>
          <w:noProof/>
        </w:rPr>
        <w:t xml:space="preserve"> </w:t>
      </w:r>
      <w:r w:rsidR="005E3A70">
        <w:rPr>
          <w:rFonts w:ascii="Consolas" w:hAnsi="Consolas"/>
          <w:noProof/>
          <w:color w:val="C45911"/>
        </w:rPr>
        <w:t>systemctl status bind9</w:t>
      </w:r>
    </w:p>
    <w:p w14:paraId="4332387E" w14:textId="4810B444" w:rsidR="005E3A70" w:rsidRDefault="001B4337" w:rsidP="005E3A70">
      <w:pPr>
        <w:ind w:left="567"/>
        <w:rPr>
          <w:noProof/>
        </w:rPr>
      </w:pPr>
      <w:r>
        <w:rPr>
          <w:noProof/>
        </w:rPr>
        <w:pict w14:anchorId="54E64566">
          <v:shape id="_x0000_i1033" type="#_x0000_t75" style="width:453.75pt;height:56.95pt;visibility:visible;mso-wrap-style:square">
            <v:imagedata r:id="rId19" o:title=""/>
          </v:shape>
        </w:pict>
      </w:r>
    </w:p>
    <w:p w14:paraId="0C7309BE" w14:textId="6C11FCF6" w:rsidR="00A31892" w:rsidRDefault="00A31892" w:rsidP="005E3A70">
      <w:pPr>
        <w:ind w:left="567"/>
        <w:rPr>
          <w:noProof/>
        </w:rPr>
      </w:pPr>
      <w:r>
        <w:rPr>
          <w:noProof/>
        </w:rPr>
        <w:t>Dans « </w:t>
      </w:r>
      <w:r w:rsidRPr="005A0BD0">
        <w:rPr>
          <w:rFonts w:ascii="Consolas" w:hAnsi="Consolas"/>
          <w:noProof/>
        </w:rPr>
        <w:t>named.conf.local</w:t>
      </w:r>
      <w:r>
        <w:rPr>
          <w:noProof/>
        </w:rPr>
        <w:t> » :</w:t>
      </w:r>
    </w:p>
    <w:p w14:paraId="256F65C8" w14:textId="11465404" w:rsidR="00A31892" w:rsidRDefault="00A31892" w:rsidP="005E3A70">
      <w:pPr>
        <w:ind w:left="567"/>
        <w:rPr>
          <w:rFonts w:ascii="Consolas" w:hAnsi="Consolas"/>
          <w:noProof/>
          <w:color w:val="C45911"/>
        </w:rPr>
      </w:pPr>
      <w:r>
        <w:rPr>
          <w:rFonts w:ascii="Consolas" w:hAnsi="Consolas"/>
          <w:noProof/>
          <w:color w:val="C45911"/>
        </w:rPr>
        <w:t>nano /etc/bind/named.conf.local</w:t>
      </w:r>
    </w:p>
    <w:p w14:paraId="4D59D5F8" w14:textId="28ECF440" w:rsidR="00A31892" w:rsidRDefault="00A31892" w:rsidP="005E3A70">
      <w:pPr>
        <w:ind w:left="567"/>
        <w:rPr>
          <w:noProof/>
        </w:rPr>
      </w:pPr>
      <w:r>
        <w:rPr>
          <w:noProof/>
        </w:rPr>
        <w:t>Ajouter :</w:t>
      </w:r>
    </w:p>
    <w:p w14:paraId="631BFCD2" w14:textId="0A2574E5" w:rsidR="00A31892" w:rsidRDefault="001B4337" w:rsidP="005E3A70">
      <w:pPr>
        <w:ind w:left="567"/>
        <w:rPr>
          <w:noProof/>
        </w:rPr>
      </w:pPr>
      <w:r>
        <w:rPr>
          <w:noProof/>
        </w:rPr>
        <w:pict w14:anchorId="41EE6DFB">
          <v:shape id="_x0000_i1034" type="#_x0000_t75" style="width:241.95pt;height:122.25pt;visibility:visible;mso-wrap-style:square">
            <v:imagedata r:id="rId20" o:title=""/>
          </v:shape>
        </w:pict>
      </w:r>
    </w:p>
    <w:p w14:paraId="1F10031B" w14:textId="3296F60E" w:rsidR="00E53C37" w:rsidRDefault="00E53C37" w:rsidP="005E3A70">
      <w:pPr>
        <w:ind w:left="567"/>
        <w:rPr>
          <w:noProof/>
        </w:rPr>
      </w:pPr>
      <w:r>
        <w:rPr>
          <w:noProof/>
        </w:rPr>
        <w:t>Copier et renomer db.127 en db.192.168.178</w:t>
      </w:r>
    </w:p>
    <w:p w14:paraId="263C9139" w14:textId="4C6CA9C3" w:rsidR="00AF183E" w:rsidRDefault="00AF183E" w:rsidP="005E3A70">
      <w:pPr>
        <w:ind w:left="567"/>
        <w:rPr>
          <w:rFonts w:ascii="Consolas" w:hAnsi="Consolas"/>
          <w:noProof/>
          <w:color w:val="C45911"/>
        </w:rPr>
      </w:pPr>
      <w:r>
        <w:rPr>
          <w:rFonts w:ascii="Consolas" w:hAnsi="Consolas"/>
          <w:noProof/>
          <w:color w:val="C45911"/>
        </w:rPr>
        <w:t>cp /etc/bind/db.127 /etc/bind/db.192.168.178</w:t>
      </w:r>
      <w:r w:rsidR="00E53C37">
        <w:rPr>
          <w:rFonts w:ascii="Consolas" w:hAnsi="Consolas"/>
          <w:noProof/>
          <w:color w:val="C45911"/>
        </w:rPr>
        <w:t xml:space="preserve"> </w:t>
      </w:r>
    </w:p>
    <w:p w14:paraId="31B9C486" w14:textId="7A22A310" w:rsidR="00AF183E" w:rsidRDefault="00AF183E" w:rsidP="005E3A70">
      <w:pPr>
        <w:ind w:left="567"/>
        <w:rPr>
          <w:noProof/>
        </w:rPr>
      </w:pPr>
      <w:r>
        <w:rPr>
          <w:noProof/>
        </w:rPr>
        <w:t>Dans db.192.168.178 (</w:t>
      </w:r>
      <w:r>
        <w:rPr>
          <w:rFonts w:ascii="Consolas" w:hAnsi="Consolas"/>
          <w:noProof/>
          <w:color w:val="C45911"/>
        </w:rPr>
        <w:t>nano /etc/bind/db.192.168.178</w:t>
      </w:r>
      <w:r>
        <w:rPr>
          <w:noProof/>
        </w:rPr>
        <w:t>) :</w:t>
      </w:r>
    </w:p>
    <w:p w14:paraId="707279BA" w14:textId="2E9A22B5" w:rsidR="00AF183E" w:rsidRDefault="001B4337" w:rsidP="005E3A70">
      <w:pPr>
        <w:ind w:left="567"/>
        <w:rPr>
          <w:noProof/>
        </w:rPr>
      </w:pPr>
      <w:r>
        <w:rPr>
          <w:noProof/>
        </w:rPr>
        <w:lastRenderedPageBreak/>
        <w:pict w14:anchorId="6650C85F">
          <v:shape id="_x0000_i1035" type="#_x0000_t75" style="width:5in;height:144.85pt;visibility:visible;mso-wrap-style:square">
            <v:imagedata r:id="rId21" o:title=""/>
          </v:shape>
        </w:pict>
      </w:r>
    </w:p>
    <w:p w14:paraId="4A9DB371" w14:textId="766E3DDE" w:rsidR="00AF183E" w:rsidRDefault="00AF183E" w:rsidP="005E3A70">
      <w:pPr>
        <w:ind w:left="567"/>
        <w:rPr>
          <w:noProof/>
        </w:rPr>
      </w:pPr>
      <w:r>
        <w:rPr>
          <w:noProof/>
        </w:rPr>
        <w:t>Vérifications et redémarrage du service :</w:t>
      </w:r>
    </w:p>
    <w:p w14:paraId="38F6552F" w14:textId="22722FC7" w:rsidR="00AF183E" w:rsidRDefault="00AF183E" w:rsidP="00E53C37">
      <w:pPr>
        <w:rPr>
          <w:rFonts w:ascii="Consolas" w:hAnsi="Consolas"/>
          <w:color w:val="C45911"/>
        </w:rPr>
      </w:pPr>
      <w:r>
        <w:rPr>
          <w:rFonts w:ascii="Consolas" w:hAnsi="Consolas"/>
          <w:color w:val="C45911"/>
        </w:rPr>
        <w:t>named-checkconf</w:t>
      </w:r>
      <w:r w:rsidR="00E53C37">
        <w:rPr>
          <w:rFonts w:ascii="Consolas" w:hAnsi="Consolas"/>
          <w:color w:val="C45911"/>
        </w:rPr>
        <w:br/>
      </w:r>
      <w:r>
        <w:rPr>
          <w:rFonts w:ascii="Consolas" w:hAnsi="Consolas"/>
          <w:color w:val="C45911"/>
        </w:rPr>
        <w:t>named-checkzone local.lan /etc/bind/db.local.lan</w:t>
      </w:r>
      <w:r w:rsidR="00E53C37">
        <w:rPr>
          <w:rFonts w:ascii="Consolas" w:hAnsi="Consolas"/>
          <w:color w:val="C45911"/>
        </w:rPr>
        <w:br/>
      </w:r>
      <w:r>
        <w:rPr>
          <w:rFonts w:ascii="Consolas" w:hAnsi="Consolas"/>
          <w:color w:val="C45911"/>
        </w:rPr>
        <w:t>named-checkzone 178.168.192.in-addr.arpa /etc/bind/db.192.168.178</w:t>
      </w:r>
      <w:r w:rsidR="00E53C37">
        <w:rPr>
          <w:rFonts w:ascii="Consolas" w:hAnsi="Consolas"/>
          <w:color w:val="C45911"/>
        </w:rPr>
        <w:br/>
      </w:r>
      <w:r>
        <w:rPr>
          <w:rFonts w:ascii="Consolas" w:hAnsi="Consolas"/>
          <w:color w:val="C45911"/>
        </w:rPr>
        <w:t>systemctl restart bind9</w:t>
      </w:r>
    </w:p>
    <w:p w14:paraId="125636AE" w14:textId="64B4D1DB" w:rsidR="00A225B2" w:rsidRPr="00E53C37" w:rsidRDefault="00A225B2" w:rsidP="00A225B2">
      <w:pPr>
        <w:numPr>
          <w:ilvl w:val="1"/>
          <w:numId w:val="12"/>
        </w:numPr>
        <w:rPr>
          <w:b/>
          <w:bCs/>
          <w:sz w:val="32"/>
          <w:szCs w:val="32"/>
        </w:rPr>
      </w:pPr>
      <w:r w:rsidRPr="00E53C37">
        <w:rPr>
          <w:b/>
          <w:bCs/>
          <w:sz w:val="32"/>
          <w:szCs w:val="32"/>
        </w:rPr>
        <w:t>Install</w:t>
      </w:r>
      <w:r w:rsidR="00E53C37">
        <w:rPr>
          <w:b/>
          <w:bCs/>
          <w:sz w:val="32"/>
          <w:szCs w:val="32"/>
        </w:rPr>
        <w:t>ation</w:t>
      </w:r>
      <w:r w:rsidRPr="00E53C37">
        <w:rPr>
          <w:b/>
          <w:bCs/>
          <w:sz w:val="32"/>
          <w:szCs w:val="32"/>
        </w:rPr>
        <w:t xml:space="preserve"> et config d'un serveur HTTP avec</w:t>
      </w:r>
      <w:r w:rsidR="0068257F" w:rsidRPr="00E53C37">
        <w:rPr>
          <w:b/>
          <w:bCs/>
          <w:sz w:val="32"/>
          <w:szCs w:val="32"/>
        </w:rPr>
        <w:t xml:space="preserve"> Apache</w:t>
      </w:r>
      <w:r w:rsidRPr="00E53C37">
        <w:rPr>
          <w:b/>
          <w:bCs/>
          <w:sz w:val="32"/>
          <w:szCs w:val="32"/>
        </w:rPr>
        <w:t>.</w:t>
      </w:r>
    </w:p>
    <w:p w14:paraId="43235E2A" w14:textId="74C95DA0" w:rsidR="00E53C37" w:rsidRDefault="005E63EB" w:rsidP="0068257F">
      <w:pPr>
        <w:rPr>
          <w:noProof/>
        </w:rPr>
      </w:pPr>
      <w:r>
        <w:rPr>
          <w:noProof/>
        </w:rPr>
        <w:t>L’installation d’Apache a été réalisée dans le TP1.</w:t>
      </w:r>
      <w:r>
        <w:rPr>
          <w:noProof/>
        </w:rPr>
        <w:br/>
        <w:t>Récapitulatif des commandes :</w:t>
      </w:r>
    </w:p>
    <w:p w14:paraId="103C68B1" w14:textId="0569B91F" w:rsidR="005E63EB" w:rsidRDefault="005E63EB" w:rsidP="0068257F">
      <w:pPr>
        <w:rPr>
          <w:noProof/>
        </w:rPr>
      </w:pPr>
      <w:r>
        <w:rPr>
          <w:noProof/>
          <w:color w:val="C45911"/>
        </w:rPr>
        <w:t>sudo apt get update</w:t>
      </w:r>
      <w:r>
        <w:rPr>
          <w:noProof/>
          <w:color w:val="C45911"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br/>
      </w:r>
      <w:r>
        <w:rPr>
          <w:noProof/>
          <w:color w:val="C45911"/>
        </w:rPr>
        <w:t>sudo apt install -y apache2</w:t>
      </w:r>
      <w:r>
        <w:rPr>
          <w:noProof/>
        </w:rPr>
        <w:tab/>
      </w:r>
      <w:r>
        <w:rPr>
          <w:noProof/>
        </w:rPr>
        <w:tab/>
      </w:r>
      <w:r w:rsidRPr="005E63EB">
        <w:rPr>
          <w:i/>
          <w:iCs/>
          <w:noProof/>
        </w:rPr>
        <w:t># installer Apache 2</w:t>
      </w:r>
      <w:r>
        <w:rPr>
          <w:noProof/>
        </w:rPr>
        <w:br/>
      </w:r>
      <w:r>
        <w:rPr>
          <w:noProof/>
          <w:color w:val="C45911"/>
        </w:rPr>
        <w:t>sudo systemctl enable apache2</w:t>
      </w:r>
      <w:r>
        <w:rPr>
          <w:noProof/>
        </w:rPr>
        <w:tab/>
      </w:r>
      <w:r w:rsidRPr="005E63EB">
        <w:rPr>
          <w:i/>
          <w:iCs/>
          <w:noProof/>
        </w:rPr>
        <w:t># activer Apache au boot</w:t>
      </w:r>
      <w:r>
        <w:rPr>
          <w:noProof/>
        </w:rPr>
        <w:br/>
      </w:r>
      <w:r>
        <w:rPr>
          <w:noProof/>
          <w:color w:val="C45911"/>
        </w:rPr>
        <w:t>sudo systemctl start apache2</w:t>
      </w:r>
      <w:r>
        <w:rPr>
          <w:noProof/>
        </w:rPr>
        <w:tab/>
      </w:r>
      <w:r w:rsidRPr="005E63EB">
        <w:rPr>
          <w:i/>
          <w:iCs/>
          <w:noProof/>
        </w:rPr>
        <w:t># démarrer Apache</w:t>
      </w:r>
    </w:p>
    <w:p w14:paraId="587C3910" w14:textId="547FA596" w:rsidR="005E63EB" w:rsidRDefault="005E63EB" w:rsidP="0068257F">
      <w:pPr>
        <w:rPr>
          <w:noProof/>
        </w:rPr>
      </w:pPr>
      <w:r>
        <w:rPr>
          <w:noProof/>
        </w:rPr>
        <w:t>Apache 2 est déjà installé</w:t>
      </w:r>
      <w:r w:rsidR="008775F4">
        <w:rPr>
          <w:noProof/>
        </w:rPr>
        <w:t>,</w:t>
      </w:r>
      <w:r w:rsidR="008775F4">
        <w:rPr>
          <w:noProof/>
        </w:rPr>
        <w:br/>
        <w:t>Vérifier</w:t>
      </w:r>
      <w:r>
        <w:rPr>
          <w:noProof/>
        </w:rPr>
        <w:t xml:space="preserve"> la version : </w:t>
      </w:r>
      <w:r>
        <w:rPr>
          <w:rFonts w:ascii="Consolas" w:hAnsi="Consolas"/>
          <w:noProof/>
          <w:color w:val="C45911"/>
        </w:rPr>
        <w:t>apache2 -v</w:t>
      </w:r>
    </w:p>
    <w:p w14:paraId="607FFFA2" w14:textId="07445C73" w:rsidR="0068257F" w:rsidRDefault="001B4337" w:rsidP="0068257F">
      <w:pPr>
        <w:rPr>
          <w:noProof/>
        </w:rPr>
      </w:pPr>
      <w:r>
        <w:rPr>
          <w:noProof/>
        </w:rPr>
        <w:pict w14:anchorId="43C148CA">
          <v:shape id="_x0000_i1036" type="#_x0000_t75" style="width:260.35pt;height:40.2pt;visibility:visible;mso-wrap-style:square">
            <v:imagedata r:id="rId22" o:title=""/>
          </v:shape>
        </w:pict>
      </w:r>
    </w:p>
    <w:p w14:paraId="352893E2" w14:textId="7F11D88D" w:rsidR="005E63EB" w:rsidRDefault="008775F4" w:rsidP="0068257F">
      <w:pPr>
        <w:rPr>
          <w:noProof/>
        </w:rPr>
      </w:pPr>
      <w:r>
        <w:rPr>
          <w:noProof/>
        </w:rPr>
        <w:t>Vérifier</w:t>
      </w:r>
      <w:r w:rsidR="005E63EB">
        <w:rPr>
          <w:noProof/>
        </w:rPr>
        <w:t xml:space="preserve"> qu’il est actif : </w:t>
      </w:r>
      <w:r w:rsidR="005E63EB">
        <w:rPr>
          <w:rFonts w:ascii="Consolas" w:hAnsi="Consolas"/>
          <w:noProof/>
          <w:color w:val="C45911"/>
        </w:rPr>
        <w:t>systemctl status apache2</w:t>
      </w:r>
    </w:p>
    <w:p w14:paraId="7B0066C2" w14:textId="0B442DD5" w:rsidR="0068257F" w:rsidRDefault="001B4337" w:rsidP="0068257F">
      <w:pPr>
        <w:rPr>
          <w:noProof/>
        </w:rPr>
      </w:pPr>
      <w:r>
        <w:rPr>
          <w:noProof/>
        </w:rPr>
        <w:pict w14:anchorId="3C6F07E0">
          <v:shape id="_x0000_i1037" type="#_x0000_t75" style="width:454.6pt;height:37.65pt;visibility:visible;mso-wrap-style:square">
            <v:imagedata r:id="rId23" o:title=""/>
          </v:shape>
        </w:pict>
      </w:r>
    </w:p>
    <w:p w14:paraId="5B82AE45" w14:textId="256F8C72" w:rsidR="002D30F5" w:rsidRDefault="002D30F5" w:rsidP="0068257F">
      <w:pPr>
        <w:rPr>
          <w:noProof/>
        </w:rPr>
      </w:pPr>
      <w:r>
        <w:rPr>
          <w:noProof/>
        </w:rPr>
        <w:t>Vérifier l’écoute réseau :</w:t>
      </w:r>
      <w:r w:rsidR="008775F4">
        <w:rPr>
          <w:noProof/>
        </w:rPr>
        <w:t xml:space="preserve"> </w:t>
      </w:r>
      <w:r w:rsidR="008775F4">
        <w:rPr>
          <w:rFonts w:ascii="Consolas" w:hAnsi="Consolas"/>
          <w:noProof/>
          <w:color w:val="C45911"/>
        </w:rPr>
        <w:t>ss -lntp | grep apache</w:t>
      </w:r>
    </w:p>
    <w:p w14:paraId="653D612C" w14:textId="69BBA832" w:rsidR="002D30F5" w:rsidRPr="008775F4" w:rsidRDefault="001B4337" w:rsidP="008775F4">
      <w:pPr>
        <w:rPr>
          <w:i/>
          <w:iCs/>
          <w:noProof/>
        </w:rPr>
      </w:pPr>
      <w:r>
        <w:rPr>
          <w:noProof/>
        </w:rPr>
        <w:pict w14:anchorId="30FFC62D">
          <v:shape id="_x0000_i1038" type="#_x0000_t75" style="width:453.75pt;height:39.35pt;visibility:visible;mso-wrap-style:square">
            <v:imagedata r:id="rId24" o:title=""/>
          </v:shape>
        </w:pict>
      </w:r>
      <w:r w:rsidR="008775F4" w:rsidRPr="008775F4">
        <w:rPr>
          <w:i/>
          <w:iCs/>
          <w:noProof/>
        </w:rPr>
        <w:t>Apache écoute sur les ports 80 (HTTP) et 443 (HTTPS).</w:t>
      </w:r>
    </w:p>
    <w:p w14:paraId="1206ABD9" w14:textId="77777777" w:rsidR="002D30F5" w:rsidRDefault="002D30F5" w:rsidP="0068257F">
      <w:pPr>
        <w:rPr>
          <w:noProof/>
        </w:rPr>
      </w:pPr>
    </w:p>
    <w:p w14:paraId="5AD831C8" w14:textId="77777777" w:rsidR="002D30F5" w:rsidRDefault="002D30F5" w:rsidP="0068257F">
      <w:pPr>
        <w:rPr>
          <w:noProof/>
        </w:rPr>
      </w:pPr>
    </w:p>
    <w:p w14:paraId="0A17B7A5" w14:textId="0434E5B9" w:rsidR="002D30F5" w:rsidRDefault="002D30F5" w:rsidP="0068257F">
      <w:pPr>
        <w:rPr>
          <w:noProof/>
        </w:rPr>
      </w:pPr>
      <w:r>
        <w:rPr>
          <w:noProof/>
        </w:rPr>
        <w:t>Vérifier version PHP</w:t>
      </w:r>
      <w:r w:rsidR="008775F4">
        <w:rPr>
          <w:noProof/>
        </w:rPr>
        <w:t xml:space="preserve"> : </w:t>
      </w:r>
      <w:r w:rsidR="008775F4">
        <w:rPr>
          <w:rFonts w:ascii="Consolas" w:hAnsi="Consolas"/>
          <w:noProof/>
          <w:color w:val="C45911"/>
        </w:rPr>
        <w:t>php -v</w:t>
      </w:r>
    </w:p>
    <w:p w14:paraId="2E8CCE4F" w14:textId="61EC6B42" w:rsidR="0068257F" w:rsidRPr="00A225B2" w:rsidRDefault="001B4337" w:rsidP="0068257F">
      <w:pPr>
        <w:rPr>
          <w:noProof/>
        </w:rPr>
      </w:pPr>
      <w:r>
        <w:rPr>
          <w:noProof/>
        </w:rPr>
        <w:pict w14:anchorId="0074B282">
          <v:shape id="_x0000_i1039" type="#_x0000_t75" style="width:418.6pt;height:62.8pt;visibility:visible;mso-wrap-style:square">
            <v:imagedata r:id="rId25" o:title=""/>
          </v:shape>
        </w:pict>
      </w:r>
    </w:p>
    <w:p w14:paraId="22332A89" w14:textId="512D00D0" w:rsidR="00A225B2" w:rsidRPr="00A225B2" w:rsidRDefault="00A225B2" w:rsidP="00A225B2">
      <w:pPr>
        <w:pStyle w:val="Titre1"/>
      </w:pPr>
      <w:bookmarkStart w:id="4" w:name="_Toc184190816"/>
      <w:r w:rsidRPr="00A225B2">
        <w:t xml:space="preserve">Configuration de VirtualHost sur </w:t>
      </w:r>
      <w:bookmarkEnd w:id="4"/>
      <w:r w:rsidR="005A0BD0">
        <w:t>Apache</w:t>
      </w:r>
    </w:p>
    <w:p w14:paraId="694B5F4E" w14:textId="77777777" w:rsidR="00A225B2" w:rsidRPr="00A225B2" w:rsidRDefault="00A225B2" w:rsidP="00A225B2">
      <w:pPr>
        <w:numPr>
          <w:ilvl w:val="0"/>
          <w:numId w:val="13"/>
        </w:numPr>
      </w:pPr>
      <w:r w:rsidRPr="00A225B2">
        <w:rPr>
          <w:b/>
          <w:bCs/>
        </w:rPr>
        <w:t>Objectif</w:t>
      </w:r>
      <w:r w:rsidRPr="00A225B2">
        <w:t> : Comprendre et mettre en œuvre la notion de VirtualHost.</w:t>
      </w:r>
    </w:p>
    <w:p w14:paraId="107183E9" w14:textId="77777777" w:rsidR="00A225B2" w:rsidRPr="00A225B2" w:rsidRDefault="00A225B2" w:rsidP="00A225B2">
      <w:pPr>
        <w:numPr>
          <w:ilvl w:val="0"/>
          <w:numId w:val="13"/>
        </w:numPr>
      </w:pPr>
      <w:r w:rsidRPr="00A225B2">
        <w:rPr>
          <w:b/>
          <w:bCs/>
        </w:rPr>
        <w:t>Exercices</w:t>
      </w:r>
      <w:r w:rsidRPr="00A225B2">
        <w:t> :</w:t>
      </w:r>
    </w:p>
    <w:p w14:paraId="69D50DEE" w14:textId="1961FCD7" w:rsidR="00A225B2" w:rsidRDefault="00A225B2" w:rsidP="00A225B2">
      <w:pPr>
        <w:numPr>
          <w:ilvl w:val="1"/>
          <w:numId w:val="14"/>
        </w:numPr>
      </w:pPr>
      <w:r w:rsidRPr="00A225B2">
        <w:t xml:space="preserve">Création de plusieurs sites web sur un même serveur </w:t>
      </w:r>
      <w:r w:rsidR="00DA3F5F">
        <w:t>Apache</w:t>
      </w:r>
      <w:r w:rsidRPr="00A225B2">
        <w:t>.</w:t>
      </w:r>
    </w:p>
    <w:p w14:paraId="2BC92327" w14:textId="77777777" w:rsidR="008775F4" w:rsidRDefault="005B1CC9" w:rsidP="00D36A99">
      <w:r w:rsidRPr="005B1CC9">
        <w:rPr>
          <w:b/>
          <w:bCs/>
          <w:sz w:val="28"/>
          <w:szCs w:val="28"/>
        </w:rPr>
        <w:t>C</w:t>
      </w:r>
      <w:r w:rsidR="00D36A99" w:rsidRPr="005B1CC9">
        <w:rPr>
          <w:b/>
          <w:bCs/>
          <w:sz w:val="28"/>
          <w:szCs w:val="28"/>
        </w:rPr>
        <w:t>réation de « site1 » et « site2 ».</w:t>
      </w:r>
    </w:p>
    <w:p w14:paraId="46FC6C0C" w14:textId="66AA3BE8" w:rsidR="008775F4" w:rsidRDefault="00D36A99" w:rsidP="00D36A99">
      <w:r>
        <w:t>Créer 2 répertoires </w:t>
      </w:r>
      <w:r w:rsidR="008775F4">
        <w:t>nommés site1 et site2</w:t>
      </w:r>
    </w:p>
    <w:p w14:paraId="2A691611" w14:textId="37C63728" w:rsidR="00D36A99" w:rsidRDefault="008775F4" w:rsidP="00D36A99">
      <w:r>
        <w:rPr>
          <w:rFonts w:ascii="Consolas" w:hAnsi="Consolas"/>
          <w:color w:val="C45911"/>
        </w:rPr>
        <w:t>mkdir -p /var/www/site1</w:t>
      </w:r>
      <w:r>
        <w:rPr>
          <w:rFonts w:ascii="Consolas" w:hAnsi="Consolas"/>
          <w:color w:val="C45911"/>
        </w:rPr>
        <w:br/>
        <w:t>mkdir -p /var/www/site2</w:t>
      </w:r>
      <w:r>
        <w:t xml:space="preserve"> </w:t>
      </w:r>
    </w:p>
    <w:p w14:paraId="66668065" w14:textId="45DC5BBC" w:rsidR="00D36A99" w:rsidRDefault="001B4337" w:rsidP="00D36A99">
      <w:pPr>
        <w:rPr>
          <w:noProof/>
        </w:rPr>
      </w:pPr>
      <w:r>
        <w:rPr>
          <w:noProof/>
        </w:rPr>
        <w:pict w14:anchorId="10490C39">
          <v:shape id="_x0000_i1040" type="#_x0000_t75" style="width:280.45pt;height:25.1pt;visibility:visible;mso-wrap-style:square">
            <v:imagedata r:id="rId26" o:title=""/>
          </v:shape>
        </w:pict>
      </w:r>
    </w:p>
    <w:p w14:paraId="3CDCC350" w14:textId="518BD0D1" w:rsidR="00D36A99" w:rsidRDefault="00D36A99" w:rsidP="00D36A99">
      <w:pPr>
        <w:rPr>
          <w:noProof/>
        </w:rPr>
      </w:pPr>
      <w:r>
        <w:rPr>
          <w:noProof/>
        </w:rPr>
        <w:t>Attrib</w:t>
      </w:r>
      <w:r w:rsidR="005B1CC9">
        <w:rPr>
          <w:noProof/>
        </w:rPr>
        <w:t xml:space="preserve">uer </w:t>
      </w:r>
      <w:r>
        <w:rPr>
          <w:noProof/>
        </w:rPr>
        <w:t>des droits :</w:t>
      </w:r>
    </w:p>
    <w:p w14:paraId="7BA2B532" w14:textId="512C9B73" w:rsidR="008775F4" w:rsidRDefault="008775F4" w:rsidP="00D36A99">
      <w:pPr>
        <w:rPr>
          <w:rFonts w:ascii="Consolas" w:hAnsi="Consolas"/>
          <w:noProof/>
          <w:color w:val="C45911"/>
        </w:rPr>
      </w:pPr>
      <w:r>
        <w:rPr>
          <w:rFonts w:ascii="Consolas" w:hAnsi="Consolas"/>
          <w:noProof/>
          <w:color w:val="C45911"/>
        </w:rPr>
        <w:t>chown -R www-data:www-data /var/www/site1 /var/www/site2</w:t>
      </w:r>
      <w:r>
        <w:rPr>
          <w:rFonts w:ascii="Consolas" w:hAnsi="Consolas"/>
          <w:noProof/>
          <w:color w:val="C45911"/>
        </w:rPr>
        <w:br/>
        <w:t>chmod -R 755 /var/www/site1 /var/www/site2</w:t>
      </w:r>
    </w:p>
    <w:p w14:paraId="64B032E4" w14:textId="045DA75E" w:rsidR="00D36A99" w:rsidRDefault="001B4337" w:rsidP="00D36A99">
      <w:pPr>
        <w:rPr>
          <w:noProof/>
        </w:rPr>
      </w:pPr>
      <w:r>
        <w:rPr>
          <w:noProof/>
        </w:rPr>
        <w:pict w14:anchorId="2B41E495">
          <v:shape id="_x0000_i1041" type="#_x0000_t75" style="width:454.6pt;height:23.45pt;visibility:visible;mso-wrap-style:square">
            <v:imagedata r:id="rId27" o:title=""/>
          </v:shape>
        </w:pict>
      </w:r>
    </w:p>
    <w:p w14:paraId="50E7CB59" w14:textId="18FF87C5" w:rsidR="00D36A99" w:rsidRDefault="00D36A99" w:rsidP="00D36A99">
      <w:pPr>
        <w:rPr>
          <w:noProof/>
        </w:rPr>
      </w:pPr>
      <w:r>
        <w:rPr>
          <w:noProof/>
        </w:rPr>
        <w:t xml:space="preserve">Editer </w:t>
      </w:r>
      <w:r w:rsidRPr="008775F4">
        <w:rPr>
          <w:rFonts w:ascii="Consolas" w:hAnsi="Consolas"/>
          <w:noProof/>
        </w:rPr>
        <w:t>index.html</w:t>
      </w:r>
      <w:r>
        <w:rPr>
          <w:noProof/>
        </w:rPr>
        <w:t xml:space="preserve"> d</w:t>
      </w:r>
      <w:r w:rsidR="00423CD5">
        <w:rPr>
          <w:noProof/>
        </w:rPr>
        <w:t>e</w:t>
      </w:r>
      <w:r>
        <w:rPr>
          <w:noProof/>
        </w:rPr>
        <w:t xml:space="preserve"> site1</w:t>
      </w:r>
      <w:r w:rsidR="00423CD5">
        <w:rPr>
          <w:noProof/>
        </w:rPr>
        <w:t xml:space="preserve"> : </w:t>
      </w:r>
      <w:r w:rsidR="00423CD5">
        <w:rPr>
          <w:rFonts w:ascii="Consolas" w:hAnsi="Consolas"/>
          <w:noProof/>
          <w:color w:val="C45911"/>
        </w:rPr>
        <w:t>nano /var/www/site1/index.html</w:t>
      </w:r>
    </w:p>
    <w:p w14:paraId="725EAA62" w14:textId="1E90FAD2" w:rsidR="00D36A99" w:rsidRDefault="001B4337" w:rsidP="00D36A99">
      <w:pPr>
        <w:rPr>
          <w:noProof/>
        </w:rPr>
      </w:pPr>
      <w:r>
        <w:rPr>
          <w:noProof/>
        </w:rPr>
        <w:pict w14:anchorId="4662F5E1">
          <v:shape id="_x0000_i1042" type="#_x0000_t75" style="width:290.5pt;height:13.4pt;visibility:visible;mso-wrap-style:square">
            <v:imagedata r:id="rId28" o:title=""/>
          </v:shape>
        </w:pict>
      </w:r>
    </w:p>
    <w:p w14:paraId="0B68FD66" w14:textId="4EDA4653" w:rsidR="00D36A99" w:rsidRDefault="001B4337" w:rsidP="00D36A99">
      <w:pPr>
        <w:rPr>
          <w:noProof/>
        </w:rPr>
      </w:pPr>
      <w:r>
        <w:rPr>
          <w:noProof/>
        </w:rPr>
        <w:pict w14:anchorId="611129C8">
          <v:shape id="_x0000_i1043" type="#_x0000_t75" style="width:227.7pt;height:42.7pt;visibility:visible;mso-wrap-style:square">
            <v:imagedata r:id="rId29" o:title=""/>
          </v:shape>
        </w:pict>
      </w:r>
    </w:p>
    <w:p w14:paraId="3FCAD8C9" w14:textId="77777777" w:rsidR="00423CD5" w:rsidRDefault="00423CD5" w:rsidP="00D36A99">
      <w:pPr>
        <w:rPr>
          <w:noProof/>
        </w:rPr>
      </w:pPr>
    </w:p>
    <w:p w14:paraId="5C15E56B" w14:textId="77777777" w:rsidR="00423CD5" w:rsidRDefault="00423CD5" w:rsidP="00D36A99">
      <w:pPr>
        <w:rPr>
          <w:noProof/>
        </w:rPr>
      </w:pPr>
    </w:p>
    <w:p w14:paraId="11C72F88" w14:textId="77777777" w:rsidR="00423CD5" w:rsidRDefault="00423CD5" w:rsidP="00D36A99">
      <w:pPr>
        <w:rPr>
          <w:noProof/>
        </w:rPr>
      </w:pPr>
    </w:p>
    <w:p w14:paraId="750DC614" w14:textId="77777777" w:rsidR="00423CD5" w:rsidRDefault="00423CD5" w:rsidP="00D36A99">
      <w:pPr>
        <w:rPr>
          <w:noProof/>
        </w:rPr>
      </w:pPr>
    </w:p>
    <w:p w14:paraId="7D081FC9" w14:textId="7B82A8BC" w:rsidR="00D36A99" w:rsidRDefault="00D36A99" w:rsidP="00D36A99">
      <w:pPr>
        <w:rPr>
          <w:noProof/>
        </w:rPr>
      </w:pPr>
      <w:r>
        <w:rPr>
          <w:noProof/>
        </w:rPr>
        <w:lastRenderedPageBreak/>
        <w:t>Même opération pour site2 :</w:t>
      </w:r>
      <w:r w:rsidR="00423CD5">
        <w:rPr>
          <w:noProof/>
        </w:rPr>
        <w:t xml:space="preserve"> </w:t>
      </w:r>
      <w:r w:rsidR="00423CD5" w:rsidRPr="00423CD5">
        <w:rPr>
          <w:rFonts w:ascii="Consolas" w:hAnsi="Consolas"/>
          <w:noProof/>
          <w:color w:val="C45911"/>
        </w:rPr>
        <w:t>nano /var/www/site</w:t>
      </w:r>
      <w:r w:rsidR="00423CD5">
        <w:rPr>
          <w:rFonts w:ascii="Consolas" w:hAnsi="Consolas"/>
          <w:noProof/>
          <w:color w:val="C45911"/>
        </w:rPr>
        <w:t>2</w:t>
      </w:r>
      <w:r w:rsidR="00423CD5" w:rsidRPr="00423CD5">
        <w:rPr>
          <w:rFonts w:ascii="Consolas" w:hAnsi="Consolas"/>
          <w:noProof/>
          <w:color w:val="C45911"/>
        </w:rPr>
        <w:t>/index.html</w:t>
      </w:r>
    </w:p>
    <w:p w14:paraId="0FEDF07A" w14:textId="77777777" w:rsidR="008865DA" w:rsidRDefault="001B4337" w:rsidP="00D36A99">
      <w:pPr>
        <w:rPr>
          <w:noProof/>
        </w:rPr>
      </w:pPr>
      <w:r>
        <w:rPr>
          <w:noProof/>
        </w:rPr>
        <w:pict w14:anchorId="12C78262">
          <v:shape id="_x0000_i1044" type="#_x0000_t75" style="width:206.8pt;height:72.85pt;visibility:visible;mso-wrap-style:square">
            <v:imagedata r:id="rId30" o:title=""/>
          </v:shape>
        </w:pict>
      </w:r>
    </w:p>
    <w:p w14:paraId="77ADDB3E" w14:textId="07F6537F" w:rsidR="00D36A99" w:rsidRDefault="00D36A99" w:rsidP="00D36A99">
      <w:pPr>
        <w:rPr>
          <w:noProof/>
        </w:rPr>
      </w:pPr>
      <w:r>
        <w:rPr>
          <w:noProof/>
        </w:rPr>
        <w:t>Création du fichier VirtualHost d</w:t>
      </w:r>
      <w:r w:rsidR="008865DA">
        <w:rPr>
          <w:noProof/>
        </w:rPr>
        <w:t>e</w:t>
      </w:r>
      <w:r>
        <w:rPr>
          <w:noProof/>
        </w:rPr>
        <w:t xml:space="preserve"> site1</w:t>
      </w:r>
      <w:r w:rsidR="008865DA">
        <w:rPr>
          <w:noProof/>
        </w:rPr>
        <w:t> :</w:t>
      </w:r>
    </w:p>
    <w:p w14:paraId="58F225D5" w14:textId="0BE14FC2" w:rsidR="00D36A99" w:rsidRDefault="00D36A99" w:rsidP="00D36A99">
      <w:pPr>
        <w:rPr>
          <w:color w:val="C45911"/>
        </w:rPr>
      </w:pPr>
      <w:r>
        <w:rPr>
          <w:color w:val="C45911"/>
        </w:rPr>
        <w:t>nano /etc/apache2/sites-available/site1.conf</w:t>
      </w:r>
    </w:p>
    <w:p w14:paraId="4A6E27F3" w14:textId="6B1CD651" w:rsidR="00D36A99" w:rsidRDefault="001B4337" w:rsidP="00D36A99">
      <w:pPr>
        <w:rPr>
          <w:noProof/>
        </w:rPr>
      </w:pPr>
      <w:r>
        <w:rPr>
          <w:noProof/>
        </w:rPr>
        <w:pict w14:anchorId="59F35A8C">
          <v:shape id="_x0000_i1045" type="#_x0000_t75" style="width:368.35pt;height:174.15pt;visibility:visible;mso-wrap-style:square">
            <v:imagedata r:id="rId31" o:title=""/>
          </v:shape>
        </w:pict>
      </w:r>
    </w:p>
    <w:p w14:paraId="3C14EF7F" w14:textId="73384CFE" w:rsidR="00D36A99" w:rsidRDefault="00D36A99" w:rsidP="00D36A99">
      <w:pPr>
        <w:rPr>
          <w:noProof/>
        </w:rPr>
      </w:pPr>
      <w:r>
        <w:rPr>
          <w:noProof/>
        </w:rPr>
        <w:t>Même opération pour fichier site2 :</w:t>
      </w:r>
    </w:p>
    <w:p w14:paraId="102985A8" w14:textId="485A6E04" w:rsidR="00D36A99" w:rsidRDefault="001B4337" w:rsidP="00D36A99">
      <w:pPr>
        <w:rPr>
          <w:noProof/>
        </w:rPr>
      </w:pPr>
      <w:r>
        <w:rPr>
          <w:noProof/>
        </w:rPr>
        <w:pict w14:anchorId="38348F94">
          <v:shape id="_x0000_i1046" type="#_x0000_t75" style="width:360.85pt;height:173.3pt;visibility:visible;mso-wrap-style:square">
            <v:imagedata r:id="rId32" o:title=""/>
          </v:shape>
        </w:pict>
      </w:r>
    </w:p>
    <w:p w14:paraId="3DB5CADF" w14:textId="502C2F89" w:rsidR="00C1273B" w:rsidRDefault="00C1273B" w:rsidP="00D36A99">
      <w:pPr>
        <w:rPr>
          <w:noProof/>
        </w:rPr>
      </w:pPr>
      <w:r>
        <w:rPr>
          <w:noProof/>
        </w:rPr>
        <w:t>Tester la configuration Apache 2 :</w:t>
      </w:r>
      <w:r w:rsidR="008865DA">
        <w:rPr>
          <w:noProof/>
        </w:rPr>
        <w:t xml:space="preserve"> </w:t>
      </w:r>
      <w:r w:rsidR="008865DA">
        <w:rPr>
          <w:rFonts w:ascii="Consolas" w:hAnsi="Consolas"/>
          <w:noProof/>
          <w:color w:val="C45911"/>
        </w:rPr>
        <w:t>apache2ctl configtest</w:t>
      </w:r>
    </w:p>
    <w:p w14:paraId="68888C92" w14:textId="39F16493" w:rsidR="00C1273B" w:rsidRDefault="001B4337" w:rsidP="00D36A99">
      <w:pPr>
        <w:rPr>
          <w:noProof/>
        </w:rPr>
      </w:pPr>
      <w:r>
        <w:rPr>
          <w:noProof/>
        </w:rPr>
        <w:pict w14:anchorId="1EACCF95">
          <v:shape id="_x0000_i1047" type="#_x0000_t75" style="width:353.3pt;height:25.1pt;visibility:visible;mso-wrap-style:square">
            <v:imagedata r:id="rId33" o:title=""/>
          </v:shape>
        </w:pict>
      </w:r>
    </w:p>
    <w:p w14:paraId="7AB5DF84" w14:textId="5D80DC92" w:rsidR="00C1273B" w:rsidRDefault="00C1273B" w:rsidP="00D36A99">
      <w:pPr>
        <w:rPr>
          <w:noProof/>
        </w:rPr>
      </w:pPr>
      <w:bookmarkStart w:id="5" w:name="OLE_LINK2"/>
      <w:r>
        <w:rPr>
          <w:noProof/>
        </w:rPr>
        <w:t>Activer les VirtualHosts </w:t>
      </w:r>
      <w:bookmarkEnd w:id="5"/>
      <w:r>
        <w:rPr>
          <w:noProof/>
        </w:rPr>
        <w:t>:</w:t>
      </w:r>
    </w:p>
    <w:p w14:paraId="6AE9F0B8" w14:textId="7BB25B5B" w:rsidR="00C1273B" w:rsidRDefault="00C1273B" w:rsidP="00C1273B">
      <w:pPr>
        <w:rPr>
          <w:rFonts w:ascii="Consolas" w:hAnsi="Consolas"/>
          <w:noProof/>
          <w:color w:val="C45911"/>
        </w:rPr>
      </w:pPr>
      <w:r>
        <w:rPr>
          <w:rFonts w:ascii="Consolas" w:hAnsi="Consolas"/>
          <w:noProof/>
          <w:color w:val="C45911"/>
        </w:rPr>
        <w:t>a2ensite site1.conf</w:t>
      </w:r>
      <w:r>
        <w:rPr>
          <w:rFonts w:ascii="Consolas" w:hAnsi="Consolas"/>
          <w:noProof/>
          <w:color w:val="C45911"/>
        </w:rPr>
        <w:br/>
        <w:t>a2ensite site2.conf</w:t>
      </w:r>
      <w:r>
        <w:rPr>
          <w:rFonts w:ascii="Consolas" w:hAnsi="Consolas"/>
          <w:noProof/>
          <w:color w:val="C45911"/>
        </w:rPr>
        <w:br/>
      </w:r>
      <w:r>
        <w:rPr>
          <w:rFonts w:ascii="Consolas" w:hAnsi="Consolas"/>
          <w:noProof/>
          <w:color w:val="C45911"/>
        </w:rPr>
        <w:lastRenderedPageBreak/>
        <w:t>a2dissite 000-default.conf</w:t>
      </w:r>
      <w:r>
        <w:rPr>
          <w:rFonts w:ascii="Consolas" w:hAnsi="Consolas"/>
          <w:noProof/>
          <w:color w:val="C45911"/>
        </w:rPr>
        <w:br/>
        <w:t>systemctl reload apache2</w:t>
      </w:r>
    </w:p>
    <w:p w14:paraId="4FCFCE19" w14:textId="19D53E97" w:rsidR="00C1273B" w:rsidRDefault="001B4337" w:rsidP="00D36A99">
      <w:pPr>
        <w:rPr>
          <w:noProof/>
        </w:rPr>
      </w:pPr>
      <w:r>
        <w:rPr>
          <w:noProof/>
        </w:rPr>
        <w:pict w14:anchorId="765E318B">
          <v:shape id="_x0000_i1048" type="#_x0000_t75" style="width:326.5pt;height:157.4pt;visibility:visible;mso-wrap-style:square">
            <v:imagedata r:id="rId34" o:title=""/>
          </v:shape>
        </w:pict>
      </w:r>
    </w:p>
    <w:p w14:paraId="2E41A490" w14:textId="6B791CC8" w:rsidR="00C1273B" w:rsidRDefault="00C1273B" w:rsidP="00D36A99">
      <w:pPr>
        <w:rPr>
          <w:noProof/>
        </w:rPr>
      </w:pPr>
      <w:r>
        <w:rPr>
          <w:noProof/>
        </w:rPr>
        <w:t xml:space="preserve">Puis vérifier : </w:t>
      </w:r>
      <w:r>
        <w:rPr>
          <w:rFonts w:ascii="Consolas" w:hAnsi="Consolas"/>
          <w:noProof/>
          <w:color w:val="C45911"/>
        </w:rPr>
        <w:t>apache2ctl -S</w:t>
      </w:r>
    </w:p>
    <w:p w14:paraId="099F2635" w14:textId="1EBA0762" w:rsidR="00C1273B" w:rsidRDefault="001B4337" w:rsidP="00D36A99">
      <w:pPr>
        <w:rPr>
          <w:noProof/>
        </w:rPr>
      </w:pPr>
      <w:r>
        <w:rPr>
          <w:noProof/>
        </w:rPr>
        <w:pict w14:anchorId="6EE3172C">
          <v:shape id="_x0000_i1049" type="#_x0000_t75" style="width:453.75pt;height:247pt;visibility:visible;mso-wrap-style:square">
            <v:imagedata r:id="rId35" o:title=""/>
          </v:shape>
        </w:pict>
      </w:r>
    </w:p>
    <w:p w14:paraId="39253671" w14:textId="7C131F22" w:rsidR="00C1273B" w:rsidRDefault="008865DA" w:rsidP="00D36A99">
      <w:pPr>
        <w:rPr>
          <w:noProof/>
        </w:rPr>
      </w:pPr>
      <w:r>
        <w:rPr>
          <w:noProof/>
        </w:rPr>
        <w:t>s</w:t>
      </w:r>
      <w:r w:rsidR="00C1273B">
        <w:rPr>
          <w:noProof/>
        </w:rPr>
        <w:t>ite1.lan.local → présent</w:t>
      </w:r>
      <w:r w:rsidR="00C1273B">
        <w:rPr>
          <w:noProof/>
        </w:rPr>
        <w:br/>
      </w:r>
      <w:r>
        <w:rPr>
          <w:noProof/>
        </w:rPr>
        <w:t>s</w:t>
      </w:r>
      <w:r w:rsidR="00C1273B">
        <w:rPr>
          <w:noProof/>
        </w:rPr>
        <w:t>ite2.lan.local → présent</w:t>
      </w:r>
    </w:p>
    <w:p w14:paraId="0313FFA2" w14:textId="7B6A9323" w:rsidR="00C1273B" w:rsidRDefault="008865DA" w:rsidP="00D36A99">
      <w:pPr>
        <w:rPr>
          <w:noProof/>
        </w:rPr>
      </w:pPr>
      <w:r>
        <w:rPr>
          <w:noProof/>
        </w:rPr>
        <w:t>Pour la r</w:t>
      </w:r>
      <w:r w:rsidR="00C1273B">
        <w:rPr>
          <w:noProof/>
        </w:rPr>
        <w:t>ésolution des noms</w:t>
      </w:r>
      <w:r>
        <w:rPr>
          <w:noProof/>
        </w:rPr>
        <w:t>,</w:t>
      </w:r>
      <w:r w:rsidR="00C1273B">
        <w:rPr>
          <w:noProof/>
        </w:rPr>
        <w:t xml:space="preserve"> éditer </w:t>
      </w:r>
      <w:r w:rsidR="00C1273B" w:rsidRPr="008865DA">
        <w:rPr>
          <w:rFonts w:ascii="Consolas" w:hAnsi="Consolas"/>
          <w:noProof/>
        </w:rPr>
        <w:t>/etc/hosts</w:t>
      </w:r>
    </w:p>
    <w:p w14:paraId="21B5F217" w14:textId="0F69FB30" w:rsidR="00C1273B" w:rsidRDefault="008865DA" w:rsidP="00D36A99">
      <w:pPr>
        <w:rPr>
          <w:rFonts w:ascii="Consolas" w:hAnsi="Consolas"/>
          <w:noProof/>
          <w:color w:val="C45911"/>
        </w:rPr>
      </w:pPr>
      <w:r>
        <w:rPr>
          <w:rFonts w:ascii="Consolas" w:hAnsi="Consolas"/>
          <w:noProof/>
          <w:color w:val="C45911"/>
        </w:rPr>
        <w:t>n</w:t>
      </w:r>
      <w:r w:rsidR="00C1273B">
        <w:rPr>
          <w:rFonts w:ascii="Consolas" w:hAnsi="Consolas"/>
          <w:noProof/>
          <w:color w:val="C45911"/>
        </w:rPr>
        <w:t>ano /etc/hosts</w:t>
      </w:r>
    </w:p>
    <w:p w14:paraId="03A9F8CF" w14:textId="48B104A7" w:rsidR="00C1273B" w:rsidRDefault="00C1273B" w:rsidP="00D36A99">
      <w:pPr>
        <w:rPr>
          <w:noProof/>
        </w:rPr>
      </w:pPr>
      <w:r>
        <w:rPr>
          <w:noProof/>
        </w:rPr>
        <w:t xml:space="preserve">Rajouter : </w:t>
      </w:r>
    </w:p>
    <w:p w14:paraId="575A8227" w14:textId="698F0ACD" w:rsidR="00C1273B" w:rsidRDefault="00C1273B" w:rsidP="00C1273B">
      <w:pPr>
        <w:rPr>
          <w:rFonts w:ascii="Consolas" w:hAnsi="Consolas"/>
          <w:noProof/>
          <w:color w:val="C45911"/>
        </w:rPr>
      </w:pPr>
      <w:r>
        <w:rPr>
          <w:rFonts w:ascii="Consolas" w:hAnsi="Consolas"/>
          <w:noProof/>
          <w:color w:val="C45911"/>
        </w:rPr>
        <w:t>192.168.178.178 site1.lan.local</w:t>
      </w:r>
      <w:r w:rsidR="008865DA">
        <w:rPr>
          <w:rFonts w:ascii="Consolas" w:hAnsi="Consolas"/>
          <w:noProof/>
          <w:color w:val="C45911"/>
        </w:rPr>
        <w:br/>
      </w:r>
      <w:r>
        <w:rPr>
          <w:rFonts w:ascii="Consolas" w:hAnsi="Consolas"/>
          <w:noProof/>
          <w:color w:val="C45911"/>
        </w:rPr>
        <w:t>192.168.178.178 site2.lan.local</w:t>
      </w:r>
    </w:p>
    <w:p w14:paraId="0EE12F78" w14:textId="1451C6CF" w:rsidR="00C1273B" w:rsidRDefault="001B4337" w:rsidP="00D36A99">
      <w:pPr>
        <w:rPr>
          <w:noProof/>
        </w:rPr>
      </w:pPr>
      <w:r>
        <w:rPr>
          <w:noProof/>
        </w:rPr>
        <w:lastRenderedPageBreak/>
        <w:pict w14:anchorId="1618F135">
          <v:shape id="_x0000_i1050" type="#_x0000_t75" style="width:360.85pt;height:152.35pt;visibility:visible;mso-wrap-style:square">
            <v:imagedata r:id="rId36" o:title=""/>
          </v:shape>
        </w:pict>
      </w:r>
    </w:p>
    <w:p w14:paraId="1547D65A" w14:textId="6C6CFBA5" w:rsidR="00C1273B" w:rsidRDefault="00745623" w:rsidP="00D36A99">
      <w:pPr>
        <w:rPr>
          <w:noProof/>
        </w:rPr>
      </w:pPr>
      <w:r>
        <w:rPr>
          <w:noProof/>
        </w:rPr>
        <w:t xml:space="preserve">Test d’accès </w:t>
      </w:r>
      <w:r w:rsidR="002D19EC">
        <w:rPr>
          <w:noProof/>
        </w:rPr>
        <w:t xml:space="preserve">aux deux sites </w:t>
      </w:r>
      <w:r>
        <w:rPr>
          <w:noProof/>
        </w:rPr>
        <w:t>via console :</w:t>
      </w:r>
      <w:r w:rsidR="002D19EC">
        <w:rPr>
          <w:noProof/>
        </w:rPr>
        <w:t xml:space="preserve"> </w:t>
      </w:r>
      <w:bookmarkStart w:id="6" w:name="OLE_LINK3"/>
      <w:r w:rsidR="002D19EC">
        <w:rPr>
          <w:rFonts w:ascii="Consolas" w:hAnsi="Consolas"/>
          <w:noProof/>
          <w:color w:val="C45911"/>
        </w:rPr>
        <w:t xml:space="preserve">curl http://site1.lan.local </w:t>
      </w:r>
      <w:r w:rsidR="002D19EC" w:rsidRPr="005E5B5B">
        <w:rPr>
          <w:rFonts w:cs="Calibri"/>
          <w:noProof/>
        </w:rPr>
        <w:t>puis</w:t>
      </w:r>
      <w:r w:rsidR="002D19EC">
        <w:rPr>
          <w:rFonts w:ascii="Consolas" w:hAnsi="Consolas"/>
          <w:noProof/>
          <w:color w:val="C45911"/>
        </w:rPr>
        <w:t xml:space="preserve"> curl http://site2.lan.local</w:t>
      </w:r>
    </w:p>
    <w:bookmarkEnd w:id="6"/>
    <w:p w14:paraId="38B603D9" w14:textId="75B22EF3" w:rsidR="00745623" w:rsidRDefault="001B4337" w:rsidP="00D36A99">
      <w:r>
        <w:rPr>
          <w:noProof/>
        </w:rPr>
        <w:pict w14:anchorId="6B42C8D9">
          <v:shape id="_x0000_i1051" type="#_x0000_t75" style="width:288.85pt;height:88.75pt;visibility:visible;mso-wrap-style:square">
            <v:imagedata r:id="rId37" o:title=""/>
          </v:shape>
        </w:pict>
      </w:r>
    </w:p>
    <w:p w14:paraId="2E5F6293" w14:textId="427BADE9" w:rsidR="00A225B2" w:rsidRDefault="00745623" w:rsidP="00745623">
      <w:r>
        <w:t>Vérification « 1 site = 1 log »</w:t>
      </w:r>
    </w:p>
    <w:p w14:paraId="2844F5E5" w14:textId="2F9E4A1E" w:rsidR="00745623" w:rsidRDefault="001B4337" w:rsidP="00745623">
      <w:pPr>
        <w:rPr>
          <w:noProof/>
        </w:rPr>
      </w:pPr>
      <w:r>
        <w:rPr>
          <w:noProof/>
        </w:rPr>
        <w:pict w14:anchorId="28EFF408">
          <v:shape id="_x0000_i1052" type="#_x0000_t75" style="width:454.6pt;height:65.3pt;visibility:visible;mso-wrap-style:square">
            <v:imagedata r:id="rId38" o:title=""/>
          </v:shape>
        </w:pict>
      </w:r>
      <w:r w:rsidR="00745623" w:rsidRPr="008865DA">
        <w:rPr>
          <w:i/>
          <w:iCs/>
          <w:noProof/>
        </w:rPr>
        <w:t>Les deux site sont bien séparés.</w:t>
      </w:r>
    </w:p>
    <w:p w14:paraId="58B327D3" w14:textId="3C594C47" w:rsidR="00BE3A1A" w:rsidRPr="008865DA" w:rsidRDefault="008865DA" w:rsidP="00745623">
      <w:pPr>
        <w:rPr>
          <w:b/>
          <w:bCs/>
          <w:noProof/>
        </w:rPr>
      </w:pPr>
      <w:r>
        <w:rPr>
          <w:b/>
          <w:bCs/>
          <w:noProof/>
        </w:rPr>
        <w:br w:type="page"/>
      </w:r>
      <w:r w:rsidR="00BE3A1A" w:rsidRPr="008865DA">
        <w:rPr>
          <w:b/>
          <w:bCs/>
          <w:noProof/>
        </w:rPr>
        <w:lastRenderedPageBreak/>
        <w:t>Pour tester l’affichage des sites depuis le navigateur de l’hôte (sous Windows)</w:t>
      </w:r>
    </w:p>
    <w:p w14:paraId="3A8112FF" w14:textId="01136818" w:rsidR="00BE3A1A" w:rsidRDefault="008865DA" w:rsidP="00745623">
      <w:pPr>
        <w:rPr>
          <w:noProof/>
        </w:rPr>
      </w:pPr>
      <w:r>
        <w:rPr>
          <w:noProof/>
        </w:rPr>
        <w:t xml:space="preserve">Modifier </w:t>
      </w:r>
      <w:r w:rsidR="00BE3A1A">
        <w:rPr>
          <w:rFonts w:ascii="Consolas" w:hAnsi="Consolas"/>
          <w:noProof/>
          <w:color w:val="C45911"/>
        </w:rPr>
        <w:t>C:\Windows\System32\drivers\etc\hosts</w:t>
      </w:r>
      <w:r w:rsidR="00BE3A1A">
        <w:rPr>
          <w:noProof/>
        </w:rPr>
        <w:t xml:space="preserve"> </w:t>
      </w:r>
    </w:p>
    <w:p w14:paraId="6D0DD925" w14:textId="67352C6E" w:rsidR="00BE3A1A" w:rsidRDefault="001B4337" w:rsidP="00745623">
      <w:pPr>
        <w:rPr>
          <w:noProof/>
        </w:rPr>
      </w:pPr>
      <w:r>
        <w:rPr>
          <w:noProof/>
        </w:rPr>
        <w:pict w14:anchorId="5CC9C09C">
          <v:shape id="_x0000_i1053" type="#_x0000_t75" style="width:453.75pt;height:104.65pt;visibility:visible;mso-wrap-style:square">
            <v:imagedata r:id="rId39" o:title=""/>
          </v:shape>
        </w:pict>
      </w:r>
    </w:p>
    <w:p w14:paraId="17E22CB7" w14:textId="1E132E29" w:rsidR="00BE3A1A" w:rsidRDefault="00BE3A1A" w:rsidP="00745623">
      <w:pPr>
        <w:rPr>
          <w:noProof/>
        </w:rPr>
      </w:pPr>
      <w:r>
        <w:rPr>
          <w:noProof/>
        </w:rPr>
        <w:t xml:space="preserve">Et rajouter : </w:t>
      </w:r>
    </w:p>
    <w:p w14:paraId="59FC4B26" w14:textId="714A7EB7" w:rsidR="00BE3A1A" w:rsidRDefault="00BE3A1A" w:rsidP="00BE3A1A">
      <w:pPr>
        <w:rPr>
          <w:rFonts w:ascii="Consolas" w:hAnsi="Consolas"/>
          <w:noProof/>
          <w:color w:val="C45911"/>
        </w:rPr>
      </w:pPr>
      <w:r>
        <w:rPr>
          <w:rFonts w:ascii="Consolas" w:hAnsi="Consolas"/>
          <w:noProof/>
          <w:color w:val="C45911"/>
        </w:rPr>
        <w:t>192.168.178.178  site1.lan.local</w:t>
      </w:r>
      <w:r>
        <w:rPr>
          <w:rFonts w:ascii="Consolas" w:hAnsi="Consolas"/>
          <w:noProof/>
          <w:color w:val="C45911"/>
        </w:rPr>
        <w:br/>
        <w:t>192.168.178.178  site2.lan.local</w:t>
      </w:r>
    </w:p>
    <w:p w14:paraId="6FC39F16" w14:textId="14EA2641" w:rsidR="00BE3A1A" w:rsidRDefault="001B4337" w:rsidP="00BE3A1A">
      <w:pPr>
        <w:rPr>
          <w:noProof/>
        </w:rPr>
      </w:pPr>
      <w:r>
        <w:rPr>
          <w:noProof/>
        </w:rPr>
        <w:pict w14:anchorId="46DF489D">
          <v:shape id="_x0000_i1054" type="#_x0000_t75" style="width:295.55pt;height:25.1pt;visibility:visible;mso-wrap-style:square">
            <v:imagedata r:id="rId40" o:title=""/>
          </v:shape>
        </w:pict>
      </w:r>
    </w:p>
    <w:p w14:paraId="519BA075" w14:textId="1570EFC8" w:rsidR="00BE3A1A" w:rsidRDefault="00BE3A1A" w:rsidP="00BE3A1A">
      <w:pPr>
        <w:rPr>
          <w:noProof/>
        </w:rPr>
      </w:pPr>
      <w:r>
        <w:rPr>
          <w:noProof/>
        </w:rPr>
        <w:t>Sauvegarder</w:t>
      </w:r>
    </w:p>
    <w:p w14:paraId="58893262" w14:textId="7E590DBB" w:rsidR="00BE3A1A" w:rsidRDefault="00BE3A1A" w:rsidP="00BE3A1A">
      <w:pPr>
        <w:rPr>
          <w:noProof/>
        </w:rPr>
      </w:pPr>
      <w:r>
        <w:rPr>
          <w:noProof/>
        </w:rPr>
        <w:t>Tester depuis navigateur :</w:t>
      </w:r>
    </w:p>
    <w:p w14:paraId="6EA8FB92" w14:textId="5635814B" w:rsidR="002D19EC" w:rsidRDefault="002D19EC" w:rsidP="00BE3A1A">
      <w:pPr>
        <w:rPr>
          <w:noProof/>
        </w:rPr>
      </w:pPr>
      <w:r>
        <w:rPr>
          <w:noProof/>
        </w:rPr>
        <w:t xml:space="preserve">Dans la barre d’adresse, pointer </w:t>
      </w:r>
      <w:r w:rsidRPr="002D19EC">
        <w:rPr>
          <w:rFonts w:ascii="Consolas" w:hAnsi="Consolas"/>
          <w:noProof/>
        </w:rPr>
        <w:t>site1.lan.local</w:t>
      </w:r>
      <w:r>
        <w:rPr>
          <w:noProof/>
        </w:rPr>
        <w:t xml:space="preserve"> puis </w:t>
      </w:r>
      <w:r w:rsidRPr="002D19EC">
        <w:rPr>
          <w:rFonts w:ascii="Consolas" w:hAnsi="Consolas"/>
          <w:noProof/>
        </w:rPr>
        <w:t>site2.lan.local</w:t>
      </w:r>
    </w:p>
    <w:p w14:paraId="361C4AFB" w14:textId="753B8684" w:rsidR="00BE3A1A" w:rsidRDefault="001B4337" w:rsidP="00BE3A1A">
      <w:pPr>
        <w:rPr>
          <w:noProof/>
        </w:rPr>
      </w:pPr>
      <w:r>
        <w:rPr>
          <w:noProof/>
        </w:rPr>
        <w:pict w14:anchorId="1527F10B">
          <v:shape id="_x0000_i1055" type="#_x0000_t75" style="width:247.8pt;height:130.6pt;visibility:visible;mso-wrap-style:square">
            <v:imagedata r:id="rId41" o:title=""/>
          </v:shape>
        </w:pict>
      </w:r>
      <w:r w:rsidR="00BE3A1A">
        <w:rPr>
          <w:noProof/>
        </w:rPr>
        <w:br/>
      </w:r>
      <w:r w:rsidR="00BE3A1A">
        <w:rPr>
          <w:b/>
          <w:bCs/>
          <w:noProof/>
          <w:color w:val="70AD47"/>
        </w:rPr>
        <w:t>Site 1 → OK</w:t>
      </w:r>
    </w:p>
    <w:p w14:paraId="4BC8A91B" w14:textId="443D3E55" w:rsidR="00BE3A1A" w:rsidRDefault="001B4337" w:rsidP="00BE3A1A">
      <w:pPr>
        <w:rPr>
          <w:noProof/>
        </w:rPr>
      </w:pPr>
      <w:r>
        <w:rPr>
          <w:noProof/>
        </w:rPr>
        <w:pict w14:anchorId="76C55775">
          <v:shape id="_x0000_i1056" type="#_x0000_t75" style="width:246.15pt;height:125.6pt;visibility:visible;mso-wrap-style:square">
            <v:imagedata r:id="rId42" o:title=""/>
          </v:shape>
        </w:pict>
      </w:r>
      <w:r w:rsidR="00BE3A1A">
        <w:rPr>
          <w:noProof/>
        </w:rPr>
        <w:br/>
      </w:r>
      <w:r w:rsidR="00BE3A1A">
        <w:rPr>
          <w:b/>
          <w:bCs/>
          <w:noProof/>
          <w:color w:val="70AD47"/>
        </w:rPr>
        <w:t>Site 2 → OK</w:t>
      </w:r>
    </w:p>
    <w:p w14:paraId="0246ECC0" w14:textId="77777777" w:rsidR="00A225B2" w:rsidRPr="00A225B2" w:rsidRDefault="00BC4D54" w:rsidP="00BC4D54">
      <w:pPr>
        <w:pStyle w:val="Titre1"/>
      </w:pPr>
      <w:r>
        <w:br w:type="page"/>
      </w:r>
      <w:bookmarkStart w:id="7" w:name="_Toc184190817"/>
      <w:r w:rsidR="00A225B2" w:rsidRPr="00A225B2">
        <w:lastRenderedPageBreak/>
        <w:t>Introduction aux scripts Bash</w:t>
      </w:r>
      <w:bookmarkEnd w:id="7"/>
    </w:p>
    <w:p w14:paraId="0067114D" w14:textId="77777777" w:rsidR="00A225B2" w:rsidRDefault="00A225B2" w:rsidP="00A225B2">
      <w:pPr>
        <w:numPr>
          <w:ilvl w:val="0"/>
          <w:numId w:val="15"/>
        </w:numPr>
      </w:pPr>
      <w:r w:rsidRPr="00A225B2">
        <w:rPr>
          <w:b/>
          <w:bCs/>
        </w:rPr>
        <w:t>Objectif</w:t>
      </w:r>
      <w:r w:rsidRPr="00A225B2">
        <w:t> : Apprendre les bases de la création de scripts Bash.</w:t>
      </w:r>
    </w:p>
    <w:p w14:paraId="0F252C6A" w14:textId="77777777" w:rsidR="00BC4D54" w:rsidRDefault="00BC4D54" w:rsidP="00BC4D54">
      <w:pPr>
        <w:pStyle w:val="Titre3"/>
        <w:shd w:val="clear" w:color="auto" w:fill="FFFFFF"/>
        <w:rPr>
          <w:rFonts w:ascii="Segoe UI" w:hAnsi="Segoe UI" w:cs="Segoe UI"/>
          <w:color w:val="242424"/>
          <w:sz w:val="27"/>
          <w:szCs w:val="27"/>
          <w:lang w:eastAsia="fr-FR"/>
        </w:rPr>
      </w:pPr>
      <w:r>
        <w:rPr>
          <w:rFonts w:ascii="Segoe UI" w:hAnsi="Segoe UI" w:cs="Segoe UI"/>
          <w:color w:val="242424"/>
        </w:rPr>
        <w:t>Variables</w:t>
      </w:r>
    </w:p>
    <w:p w14:paraId="16A86A4D" w14:textId="77777777" w:rsidR="00BC4D54" w:rsidRDefault="00BC4D54" w:rsidP="00BC4D54">
      <w:pPr>
        <w:pStyle w:val="NormalWeb"/>
        <w:shd w:val="clear" w:color="auto" w:fill="FFFFFF"/>
        <w:spacing w:before="0" w:beforeAutospacing="0" w:after="240" w:afterAutospacing="0"/>
        <w:rPr>
          <w:rFonts w:ascii="Segoe UI" w:hAnsi="Segoe UI" w:cs="Segoe UI"/>
          <w:color w:val="242424"/>
          <w:sz w:val="21"/>
          <w:szCs w:val="21"/>
        </w:rPr>
      </w:pPr>
      <w:r>
        <w:rPr>
          <w:rFonts w:ascii="Segoe UI" w:hAnsi="Segoe UI" w:cs="Segoe UI"/>
          <w:color w:val="242424"/>
          <w:sz w:val="21"/>
          <w:szCs w:val="21"/>
        </w:rPr>
        <w:t>Les variables en Bash sont utilisées pour stocker des valeurs qui peuvent être réutilisées dans le script. Voici quelques exemples de base :</w:t>
      </w:r>
    </w:p>
    <w:p w14:paraId="11200A7D" w14:textId="77777777" w:rsidR="00BC4D54" w:rsidRDefault="00BC4D54" w:rsidP="00BC4D54">
      <w:pPr>
        <w:pStyle w:val="Titre4"/>
        <w:shd w:val="clear" w:color="auto" w:fill="FFFFFF"/>
        <w:spacing w:before="75" w:after="75"/>
        <w:rPr>
          <w:rFonts w:ascii="Segoe UI" w:hAnsi="Segoe UI" w:cs="Segoe UI"/>
          <w:color w:val="242424"/>
          <w:sz w:val="21"/>
          <w:szCs w:val="21"/>
        </w:rPr>
      </w:pPr>
      <w:r>
        <w:rPr>
          <w:rFonts w:ascii="Segoe UI" w:hAnsi="Segoe UI" w:cs="Segoe UI"/>
          <w:color w:val="242424"/>
          <w:sz w:val="21"/>
          <w:szCs w:val="21"/>
        </w:rPr>
        <w:t>Déclaration et utilisation de variables</w:t>
      </w:r>
    </w:p>
    <w:p w14:paraId="64E9ED37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#!/bin/bash</w:t>
      </w:r>
    </w:p>
    <w:p w14:paraId="6A05A809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</w:p>
    <w:p w14:paraId="64DCBE8F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# Déclaration d'une variable</w:t>
      </w:r>
    </w:p>
    <w:p w14:paraId="060F00DD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nom="Alice"</w:t>
      </w:r>
    </w:p>
    <w:p w14:paraId="5A39BBE3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</w:p>
    <w:p w14:paraId="421A4BCD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# Utilisation de la variable</w:t>
      </w:r>
    </w:p>
    <w:p w14:paraId="31A41B89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echo "Bonjour, $nom!"</w:t>
      </w:r>
    </w:p>
    <w:p w14:paraId="2EFFE79E" w14:textId="77777777" w:rsidR="00BC4D54" w:rsidRDefault="00BC4D54" w:rsidP="00BC4D54">
      <w:pPr>
        <w:pStyle w:val="Titre4"/>
        <w:shd w:val="clear" w:color="auto" w:fill="FFFFFF"/>
        <w:spacing w:before="75" w:after="75"/>
        <w:rPr>
          <w:rFonts w:ascii="Segoe UI" w:hAnsi="Segoe UI" w:cs="Segoe UI"/>
          <w:color w:val="242424"/>
          <w:sz w:val="21"/>
          <w:szCs w:val="21"/>
        </w:rPr>
      </w:pPr>
      <w:r>
        <w:rPr>
          <w:rFonts w:ascii="Segoe UI" w:hAnsi="Segoe UI" w:cs="Segoe UI"/>
          <w:color w:val="242424"/>
          <w:sz w:val="21"/>
          <w:szCs w:val="21"/>
        </w:rPr>
        <w:t>Variables d'environnement</w:t>
      </w:r>
    </w:p>
    <w:p w14:paraId="54EF5F36" w14:textId="77777777" w:rsidR="00BC4D54" w:rsidRDefault="00BC4D54" w:rsidP="00BC4D54">
      <w:pPr>
        <w:pStyle w:val="NormalWeb"/>
        <w:shd w:val="clear" w:color="auto" w:fill="FFFFFF"/>
        <w:spacing w:before="0" w:beforeAutospacing="0" w:after="240" w:afterAutospacing="0"/>
        <w:rPr>
          <w:rFonts w:ascii="Segoe UI" w:hAnsi="Segoe UI" w:cs="Segoe UI"/>
          <w:color w:val="242424"/>
          <w:sz w:val="21"/>
          <w:szCs w:val="21"/>
        </w:rPr>
      </w:pPr>
      <w:r>
        <w:rPr>
          <w:rFonts w:ascii="Segoe UI" w:hAnsi="Segoe UI" w:cs="Segoe UI"/>
          <w:color w:val="242424"/>
          <w:sz w:val="21"/>
          <w:szCs w:val="21"/>
        </w:rPr>
        <w:t>Les variables d'environnement sont des variables globales disponibles pour tous les processus. Par exemple :</w:t>
      </w:r>
    </w:p>
    <w:p w14:paraId="77B20C2C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#!/bin/bash</w:t>
      </w:r>
    </w:p>
    <w:p w14:paraId="41C8F396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</w:p>
    <w:p w14:paraId="40802C28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# Afficher la variable d'environnement PATH</w:t>
      </w:r>
    </w:p>
    <w:p w14:paraId="35E8E6A1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echo "Le chemin PATH est : $PATH"</w:t>
      </w:r>
    </w:p>
    <w:p w14:paraId="520DAC96" w14:textId="77777777" w:rsidR="00BC4D54" w:rsidRDefault="00BC4D54" w:rsidP="00BC4D54">
      <w:pPr>
        <w:pStyle w:val="Titre4"/>
        <w:shd w:val="clear" w:color="auto" w:fill="FFFFFF"/>
        <w:spacing w:before="75" w:after="75"/>
        <w:rPr>
          <w:rFonts w:ascii="Segoe UI" w:hAnsi="Segoe UI" w:cs="Segoe UI"/>
          <w:color w:val="242424"/>
          <w:sz w:val="21"/>
          <w:szCs w:val="21"/>
        </w:rPr>
      </w:pPr>
      <w:r>
        <w:rPr>
          <w:rFonts w:ascii="Segoe UI" w:hAnsi="Segoe UI" w:cs="Segoe UI"/>
          <w:color w:val="242424"/>
          <w:sz w:val="21"/>
          <w:szCs w:val="21"/>
        </w:rPr>
        <w:t>Variables de script</w:t>
      </w:r>
    </w:p>
    <w:p w14:paraId="2F0BF17F" w14:textId="77777777" w:rsidR="00BC4D54" w:rsidRDefault="00BC4D54" w:rsidP="00BC4D54">
      <w:pPr>
        <w:pStyle w:val="NormalWeb"/>
        <w:shd w:val="clear" w:color="auto" w:fill="FFFFFF"/>
        <w:spacing w:before="0" w:beforeAutospacing="0" w:after="240" w:afterAutospacing="0"/>
        <w:rPr>
          <w:rFonts w:ascii="Segoe UI" w:hAnsi="Segoe UI" w:cs="Segoe UI"/>
          <w:color w:val="242424"/>
          <w:sz w:val="21"/>
          <w:szCs w:val="21"/>
        </w:rPr>
      </w:pPr>
      <w:r>
        <w:rPr>
          <w:rFonts w:ascii="Segoe UI" w:hAnsi="Segoe UI" w:cs="Segoe UI"/>
          <w:color w:val="242424"/>
          <w:sz w:val="21"/>
          <w:szCs w:val="21"/>
        </w:rPr>
        <w:t>Les variables de script sont locales au script dans lequel elles sont définies :</w:t>
      </w:r>
    </w:p>
    <w:p w14:paraId="02B34A1D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#!/bin/bash</w:t>
      </w:r>
    </w:p>
    <w:p w14:paraId="72A3D3EC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</w:p>
    <w:p w14:paraId="6C6F02D0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# Définir une variable locale</w:t>
      </w:r>
    </w:p>
    <w:p w14:paraId="4E84DFEE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mon_fichier="document.txt"</w:t>
      </w:r>
    </w:p>
    <w:p w14:paraId="0D0B940D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</w:p>
    <w:p w14:paraId="19C81945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# Utiliser la variable</w:t>
      </w:r>
    </w:p>
    <w:p w14:paraId="632DFB6B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echo "Le fichier est : $mon_fichier"</w:t>
      </w:r>
    </w:p>
    <w:p w14:paraId="5608BF99" w14:textId="77777777" w:rsidR="00BC4D54" w:rsidRDefault="00BC4D54" w:rsidP="00BC4D54">
      <w:pPr>
        <w:pStyle w:val="Titre3"/>
        <w:shd w:val="clear" w:color="auto" w:fill="FFFFFF"/>
        <w:rPr>
          <w:rFonts w:ascii="Segoe UI" w:hAnsi="Segoe UI" w:cs="Segoe UI"/>
          <w:color w:val="242424"/>
          <w:sz w:val="27"/>
          <w:szCs w:val="27"/>
        </w:rPr>
      </w:pPr>
      <w:r>
        <w:rPr>
          <w:rFonts w:ascii="Segoe UI" w:hAnsi="Segoe UI" w:cs="Segoe UI"/>
          <w:color w:val="242424"/>
        </w:rPr>
        <w:t>Conditions</w:t>
      </w:r>
    </w:p>
    <w:p w14:paraId="21D08C32" w14:textId="77777777" w:rsidR="00BC4D54" w:rsidRDefault="00BC4D54" w:rsidP="00BC4D54">
      <w:pPr>
        <w:pStyle w:val="NormalWeb"/>
        <w:shd w:val="clear" w:color="auto" w:fill="FFFFFF"/>
        <w:spacing w:before="0" w:beforeAutospacing="0" w:after="240" w:afterAutospacing="0"/>
        <w:rPr>
          <w:rFonts w:ascii="Segoe UI" w:hAnsi="Segoe UI" w:cs="Segoe UI"/>
          <w:color w:val="242424"/>
          <w:sz w:val="21"/>
          <w:szCs w:val="21"/>
        </w:rPr>
      </w:pPr>
      <w:r>
        <w:rPr>
          <w:rFonts w:ascii="Segoe UI" w:hAnsi="Segoe UI" w:cs="Segoe UI"/>
          <w:color w:val="242424"/>
          <w:sz w:val="21"/>
          <w:szCs w:val="21"/>
        </w:rPr>
        <w:t>Les conditions permettent d'exécuter des blocs de code en fonction de certaines conditions. Voici quelques exemples :</w:t>
      </w:r>
    </w:p>
    <w:p w14:paraId="3C0267CA" w14:textId="77777777" w:rsidR="00BC4D54" w:rsidRDefault="00BC4D54" w:rsidP="00BC4D54">
      <w:pPr>
        <w:pStyle w:val="Titre4"/>
        <w:shd w:val="clear" w:color="auto" w:fill="FFFFFF"/>
        <w:spacing w:before="75" w:after="75"/>
        <w:rPr>
          <w:rFonts w:ascii="Segoe UI" w:hAnsi="Segoe UI" w:cs="Segoe UI"/>
          <w:color w:val="242424"/>
          <w:sz w:val="21"/>
          <w:szCs w:val="21"/>
        </w:rPr>
      </w:pPr>
      <w:r>
        <w:rPr>
          <w:rFonts w:ascii="Segoe UI" w:hAnsi="Segoe UI" w:cs="Segoe UI"/>
          <w:color w:val="242424"/>
          <w:sz w:val="21"/>
          <w:szCs w:val="21"/>
        </w:rPr>
        <w:t>Condition if</w:t>
      </w:r>
    </w:p>
    <w:p w14:paraId="311CA589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#!/bin/bash</w:t>
      </w:r>
    </w:p>
    <w:p w14:paraId="0E27B00A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</w:p>
    <w:p w14:paraId="2CF99979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# Définir une variable</w:t>
      </w:r>
    </w:p>
    <w:p w14:paraId="5AC2FE34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nombre=10</w:t>
      </w:r>
    </w:p>
    <w:p w14:paraId="60061E4C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</w:p>
    <w:p w14:paraId="437A762D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lastRenderedPageBreak/>
        <w:t># Condition if</w:t>
      </w:r>
    </w:p>
    <w:p w14:paraId="13946C93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if [ "$nombre" -gt 5 ]; then</w:t>
      </w:r>
    </w:p>
    <w:p w14:paraId="7AB5890D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 xml:space="preserve">  echo "Le nombre est supérieur à 5."</w:t>
      </w:r>
    </w:p>
    <w:p w14:paraId="28D15FC7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else</w:t>
      </w:r>
    </w:p>
    <w:p w14:paraId="38619600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 xml:space="preserve">  echo "Le nombre est inférieur ou égal à 5."</w:t>
      </w:r>
    </w:p>
    <w:p w14:paraId="3EB62EBE" w14:textId="77777777" w:rsidR="00BC4D54" w:rsidRP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  <w:lang w:val="en-CA"/>
        </w:rPr>
      </w:pPr>
      <w:r w:rsidRPr="00BC4D54">
        <w:rPr>
          <w:rStyle w:val="CodeHTML"/>
          <w:color w:val="242424"/>
          <w:lang w:val="en-CA"/>
        </w:rPr>
        <w:t>fi</w:t>
      </w:r>
    </w:p>
    <w:p w14:paraId="222930A5" w14:textId="77777777" w:rsidR="00BC4D54" w:rsidRPr="00BC4D54" w:rsidRDefault="00BC4D54" w:rsidP="00BC4D54">
      <w:pPr>
        <w:pStyle w:val="Titre4"/>
        <w:shd w:val="clear" w:color="auto" w:fill="FFFFFF"/>
        <w:spacing w:before="75" w:after="75"/>
        <w:rPr>
          <w:rFonts w:ascii="Segoe UI" w:hAnsi="Segoe UI" w:cs="Segoe UI"/>
          <w:color w:val="242424"/>
          <w:sz w:val="21"/>
          <w:szCs w:val="21"/>
          <w:lang w:val="en-CA"/>
        </w:rPr>
      </w:pPr>
      <w:r w:rsidRPr="00BC4D54">
        <w:rPr>
          <w:rFonts w:ascii="Segoe UI" w:hAnsi="Segoe UI" w:cs="Segoe UI"/>
          <w:color w:val="242424"/>
          <w:sz w:val="21"/>
          <w:szCs w:val="21"/>
          <w:lang w:val="en-CA"/>
        </w:rPr>
        <w:t>Condition if-elif-else</w:t>
      </w:r>
    </w:p>
    <w:p w14:paraId="0E0F3D74" w14:textId="77777777" w:rsidR="00BC4D54" w:rsidRPr="00BC4D54" w:rsidRDefault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 w:rsidRPr="32DD2031">
        <w:rPr>
          <w:rStyle w:val="CodeHTML"/>
          <w:color w:val="242424"/>
        </w:rPr>
        <w:t>#!/bin/bash</w:t>
      </w:r>
    </w:p>
    <w:p w14:paraId="44EAFD9C" w14:textId="77777777" w:rsidR="00BC4D54" w:rsidRP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  <w:lang w:val="en-CA"/>
        </w:rPr>
      </w:pPr>
    </w:p>
    <w:p w14:paraId="40B26D51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# Définir une variable</w:t>
      </w:r>
    </w:p>
    <w:p w14:paraId="756BA636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jour="lundi"</w:t>
      </w:r>
    </w:p>
    <w:p w14:paraId="4B94D5A5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</w:p>
    <w:p w14:paraId="7994185D" w14:textId="77777777" w:rsidR="00BC4D54" w:rsidRP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  <w:lang w:val="en-CA"/>
        </w:rPr>
      </w:pPr>
      <w:r w:rsidRPr="00BC4D54">
        <w:rPr>
          <w:rStyle w:val="CodeHTML"/>
          <w:color w:val="242424"/>
          <w:lang w:val="en-CA"/>
        </w:rPr>
        <w:t># Condition if-elif-else</w:t>
      </w:r>
    </w:p>
    <w:p w14:paraId="2799735A" w14:textId="77777777" w:rsidR="00BC4D54" w:rsidRPr="00BC4D54" w:rsidRDefault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 w:rsidRPr="32DD2031">
        <w:rPr>
          <w:rStyle w:val="CodeHTML"/>
          <w:color w:val="242424"/>
        </w:rPr>
        <w:t>if [ "$jour" == "lundi" ]; then</w:t>
      </w:r>
    </w:p>
    <w:p w14:paraId="05F490CA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 w:rsidRPr="00BC4D54">
        <w:rPr>
          <w:rStyle w:val="CodeHTML"/>
          <w:color w:val="242424"/>
          <w:lang w:val="en-CA"/>
        </w:rPr>
        <w:t xml:space="preserve">  </w:t>
      </w:r>
      <w:r>
        <w:rPr>
          <w:rStyle w:val="CodeHTML"/>
          <w:color w:val="242424"/>
        </w:rPr>
        <w:t>echo "Aujourd'hui, c'est lundi."</w:t>
      </w:r>
    </w:p>
    <w:p w14:paraId="58377BB9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elif [ "$jour" == "mardi" ]; then</w:t>
      </w:r>
    </w:p>
    <w:p w14:paraId="3AD2B8B1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 xml:space="preserve">  echo "Aujourd'hui, c'est mardi."</w:t>
      </w:r>
    </w:p>
    <w:p w14:paraId="6AC5FE92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else</w:t>
      </w:r>
    </w:p>
    <w:p w14:paraId="062AB197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 xml:space="preserve">  echo "Aujourd'hui, c'est un autre jour."</w:t>
      </w:r>
    </w:p>
    <w:p w14:paraId="2FDC00A8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fi</w:t>
      </w:r>
    </w:p>
    <w:p w14:paraId="1E764F58" w14:textId="77777777" w:rsidR="00BC4D54" w:rsidRDefault="00BC4D54" w:rsidP="00BC4D54">
      <w:pPr>
        <w:pStyle w:val="Titre4"/>
        <w:shd w:val="clear" w:color="auto" w:fill="FFFFFF"/>
        <w:spacing w:before="75" w:after="75"/>
        <w:rPr>
          <w:rFonts w:ascii="Segoe UI" w:hAnsi="Segoe UI" w:cs="Segoe UI"/>
          <w:color w:val="242424"/>
          <w:sz w:val="21"/>
          <w:szCs w:val="21"/>
        </w:rPr>
      </w:pPr>
      <w:r>
        <w:rPr>
          <w:rFonts w:ascii="Segoe UI" w:hAnsi="Segoe UI" w:cs="Segoe UI"/>
          <w:color w:val="242424"/>
          <w:sz w:val="21"/>
          <w:szCs w:val="21"/>
        </w:rPr>
        <w:t>Condition case</w:t>
      </w:r>
    </w:p>
    <w:p w14:paraId="62BB65E0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#!/bin/bash</w:t>
      </w:r>
    </w:p>
    <w:p w14:paraId="3DEEC669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</w:p>
    <w:p w14:paraId="166E7DC2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# Définir une variable</w:t>
      </w:r>
    </w:p>
    <w:p w14:paraId="107D64C3" w14:textId="77777777" w:rsidR="00BC4D54" w:rsidRP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  <w:lang w:val="en-CA"/>
        </w:rPr>
      </w:pPr>
      <w:r w:rsidRPr="00BC4D54">
        <w:rPr>
          <w:rStyle w:val="CodeHTML"/>
          <w:color w:val="242424"/>
          <w:lang w:val="en-CA"/>
        </w:rPr>
        <w:t>fruit="pomme"</w:t>
      </w:r>
    </w:p>
    <w:p w14:paraId="3656B9AB" w14:textId="77777777" w:rsidR="00BC4D54" w:rsidRP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  <w:lang w:val="en-CA"/>
        </w:rPr>
      </w:pPr>
    </w:p>
    <w:p w14:paraId="4B93EEED" w14:textId="77777777" w:rsidR="00BC4D54" w:rsidRP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  <w:lang w:val="en-CA"/>
        </w:rPr>
      </w:pPr>
      <w:r w:rsidRPr="00BC4D54">
        <w:rPr>
          <w:rStyle w:val="CodeHTML"/>
          <w:color w:val="242424"/>
          <w:lang w:val="en-CA"/>
        </w:rPr>
        <w:t># Condition case</w:t>
      </w:r>
    </w:p>
    <w:p w14:paraId="43307A66" w14:textId="77777777" w:rsidR="00BC4D54" w:rsidRP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  <w:lang w:val="en-CA"/>
        </w:rPr>
      </w:pPr>
      <w:r w:rsidRPr="00BC4D54">
        <w:rPr>
          <w:rStyle w:val="CodeHTML"/>
          <w:color w:val="242424"/>
          <w:lang w:val="en-CA"/>
        </w:rPr>
        <w:t>case $fruit in</w:t>
      </w:r>
    </w:p>
    <w:p w14:paraId="453B2F1C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 w:rsidRPr="00BC4D54">
        <w:rPr>
          <w:rStyle w:val="CodeHTML"/>
          <w:color w:val="242424"/>
          <w:lang w:val="en-CA"/>
        </w:rPr>
        <w:t xml:space="preserve">  </w:t>
      </w:r>
      <w:r>
        <w:rPr>
          <w:rStyle w:val="CodeHTML"/>
          <w:color w:val="242424"/>
        </w:rPr>
        <w:t>"pomme")</w:t>
      </w:r>
    </w:p>
    <w:p w14:paraId="78453DEB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 xml:space="preserve">    echo "C'est une pomme."</w:t>
      </w:r>
    </w:p>
    <w:p w14:paraId="00E384ED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 xml:space="preserve">    ;;</w:t>
      </w:r>
    </w:p>
    <w:p w14:paraId="0D6BADBB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 xml:space="preserve">  "banane")</w:t>
      </w:r>
    </w:p>
    <w:p w14:paraId="6049BE6B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 xml:space="preserve">    echo "C'est une banane."</w:t>
      </w:r>
    </w:p>
    <w:p w14:paraId="2B3BE4C9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 xml:space="preserve">    ;;</w:t>
      </w:r>
    </w:p>
    <w:p w14:paraId="4E20726B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 xml:space="preserve">  *)</w:t>
      </w:r>
    </w:p>
    <w:p w14:paraId="7C1BE598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 xml:space="preserve">    echo "C'est un autre fruit."</w:t>
      </w:r>
    </w:p>
    <w:p w14:paraId="0384DC50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 xml:space="preserve">    ;;</w:t>
      </w:r>
    </w:p>
    <w:p w14:paraId="22988A33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esac</w:t>
      </w:r>
    </w:p>
    <w:p w14:paraId="0FECF6A8" w14:textId="77777777" w:rsidR="00BC4D54" w:rsidRDefault="00BC4D54" w:rsidP="00BC4D54">
      <w:pPr>
        <w:pStyle w:val="Titre3"/>
        <w:shd w:val="clear" w:color="auto" w:fill="FFFFFF"/>
        <w:rPr>
          <w:rFonts w:ascii="Segoe UI" w:hAnsi="Segoe UI" w:cs="Segoe UI"/>
          <w:color w:val="242424"/>
          <w:sz w:val="27"/>
          <w:szCs w:val="27"/>
        </w:rPr>
      </w:pPr>
      <w:r>
        <w:rPr>
          <w:rFonts w:ascii="Segoe UI" w:hAnsi="Segoe UI" w:cs="Segoe UI"/>
          <w:color w:val="242424"/>
        </w:rPr>
        <w:t>Boucles</w:t>
      </w:r>
    </w:p>
    <w:p w14:paraId="2E5ED421" w14:textId="77777777" w:rsidR="00BC4D54" w:rsidRPr="00BC4D54" w:rsidRDefault="00BC4D54" w:rsidP="00BC4D54">
      <w:pPr>
        <w:pStyle w:val="NormalWeb"/>
        <w:shd w:val="clear" w:color="auto" w:fill="FFFFFF"/>
        <w:spacing w:before="0" w:beforeAutospacing="0" w:after="240" w:afterAutospacing="0"/>
        <w:rPr>
          <w:rFonts w:ascii="Segoe UI" w:hAnsi="Segoe UI" w:cs="Segoe UI"/>
          <w:color w:val="242424"/>
          <w:sz w:val="21"/>
          <w:szCs w:val="21"/>
          <w:lang w:val="en-CA"/>
        </w:rPr>
      </w:pPr>
      <w:r>
        <w:rPr>
          <w:rFonts w:ascii="Segoe UI" w:hAnsi="Segoe UI" w:cs="Segoe UI"/>
          <w:color w:val="242424"/>
          <w:sz w:val="21"/>
          <w:szCs w:val="21"/>
        </w:rPr>
        <w:t xml:space="preserve">Les boucles permettent de répéter des instructions plusieurs fois. </w:t>
      </w:r>
      <w:r w:rsidRPr="00BC4D54">
        <w:rPr>
          <w:rFonts w:ascii="Segoe UI" w:hAnsi="Segoe UI" w:cs="Segoe UI"/>
          <w:color w:val="242424"/>
          <w:sz w:val="21"/>
          <w:szCs w:val="21"/>
          <w:lang w:val="en-CA"/>
        </w:rPr>
        <w:t>Voici quelques exemples :</w:t>
      </w:r>
    </w:p>
    <w:p w14:paraId="7B6284DA" w14:textId="77777777" w:rsidR="00BC4D54" w:rsidRPr="00BC4D54" w:rsidRDefault="00BC4D54" w:rsidP="00BC4D54">
      <w:pPr>
        <w:pStyle w:val="Titre4"/>
        <w:shd w:val="clear" w:color="auto" w:fill="FFFFFF"/>
        <w:spacing w:before="75" w:after="75"/>
        <w:rPr>
          <w:rFonts w:ascii="Segoe UI" w:hAnsi="Segoe UI" w:cs="Segoe UI"/>
          <w:color w:val="242424"/>
          <w:sz w:val="21"/>
          <w:szCs w:val="21"/>
          <w:lang w:val="en-CA"/>
        </w:rPr>
      </w:pPr>
      <w:r w:rsidRPr="00BC4D54">
        <w:rPr>
          <w:rFonts w:ascii="Segoe UI" w:hAnsi="Segoe UI" w:cs="Segoe UI"/>
          <w:color w:val="242424"/>
          <w:sz w:val="21"/>
          <w:szCs w:val="21"/>
          <w:lang w:val="en-CA"/>
        </w:rPr>
        <w:t>Boucle for</w:t>
      </w:r>
    </w:p>
    <w:p w14:paraId="23CDBCBF" w14:textId="77777777" w:rsidR="00BC4D54" w:rsidRPr="00BC4D54" w:rsidRDefault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 w:rsidRPr="32DD2031">
        <w:rPr>
          <w:rStyle w:val="CodeHTML"/>
          <w:color w:val="242424"/>
        </w:rPr>
        <w:t>#!/bin/bash</w:t>
      </w:r>
    </w:p>
    <w:p w14:paraId="45FB0818" w14:textId="77777777" w:rsidR="00BC4D54" w:rsidRP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  <w:lang w:val="en-CA"/>
        </w:rPr>
      </w:pPr>
    </w:p>
    <w:p w14:paraId="08739CDB" w14:textId="77777777" w:rsidR="00BC4D54" w:rsidRP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  <w:lang w:val="en-CA"/>
        </w:rPr>
      </w:pPr>
      <w:r w:rsidRPr="00BC4D54">
        <w:rPr>
          <w:rStyle w:val="CodeHTML"/>
          <w:color w:val="242424"/>
          <w:lang w:val="en-CA"/>
        </w:rPr>
        <w:t># Boucle for</w:t>
      </w:r>
    </w:p>
    <w:p w14:paraId="290016FE" w14:textId="77777777" w:rsidR="00BC4D54" w:rsidRP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  <w:lang w:val="en-CA"/>
        </w:rPr>
      </w:pPr>
      <w:r w:rsidRPr="00BC4D54">
        <w:rPr>
          <w:rStyle w:val="CodeHTML"/>
          <w:color w:val="242424"/>
          <w:lang w:val="en-CA"/>
        </w:rPr>
        <w:t>for i in {1..5}; do</w:t>
      </w:r>
    </w:p>
    <w:p w14:paraId="16433FA8" w14:textId="77777777" w:rsidR="00BC4D54" w:rsidRP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  <w:lang w:val="en-CA"/>
        </w:rPr>
      </w:pPr>
      <w:r w:rsidRPr="00BC4D54">
        <w:rPr>
          <w:rStyle w:val="CodeHTML"/>
          <w:color w:val="242424"/>
          <w:lang w:val="en-CA"/>
        </w:rPr>
        <w:t xml:space="preserve">  echo "Itération $i"</w:t>
      </w:r>
    </w:p>
    <w:p w14:paraId="6C8C38FA" w14:textId="77777777" w:rsidR="00BC4D54" w:rsidRP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  <w:lang w:val="en-CA"/>
        </w:rPr>
      </w:pPr>
      <w:r w:rsidRPr="00BC4D54">
        <w:rPr>
          <w:rStyle w:val="CodeHTML"/>
          <w:color w:val="242424"/>
          <w:lang w:val="en-CA"/>
        </w:rPr>
        <w:t>done</w:t>
      </w:r>
    </w:p>
    <w:p w14:paraId="57AA85C6" w14:textId="77777777" w:rsidR="00BC4D54" w:rsidRPr="00BC4D54" w:rsidRDefault="00BC4D54" w:rsidP="00BC4D54">
      <w:pPr>
        <w:pStyle w:val="Titre4"/>
        <w:shd w:val="clear" w:color="auto" w:fill="FFFFFF"/>
        <w:spacing w:before="75" w:after="75"/>
        <w:rPr>
          <w:rFonts w:ascii="Segoe UI" w:hAnsi="Segoe UI" w:cs="Segoe UI"/>
          <w:color w:val="242424"/>
          <w:sz w:val="21"/>
          <w:szCs w:val="21"/>
          <w:lang w:val="en-CA"/>
        </w:rPr>
      </w:pPr>
      <w:r w:rsidRPr="00BC4D54">
        <w:rPr>
          <w:rFonts w:ascii="Segoe UI" w:hAnsi="Segoe UI" w:cs="Segoe UI"/>
          <w:color w:val="242424"/>
          <w:sz w:val="21"/>
          <w:szCs w:val="21"/>
          <w:lang w:val="en-CA"/>
        </w:rPr>
        <w:lastRenderedPageBreak/>
        <w:t>Boucle while</w:t>
      </w:r>
    </w:p>
    <w:p w14:paraId="32429F33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#!/bin/bash</w:t>
      </w:r>
    </w:p>
    <w:p w14:paraId="049F31CB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</w:p>
    <w:p w14:paraId="6AFAF6D7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# Définir une variable compteur</w:t>
      </w:r>
    </w:p>
    <w:p w14:paraId="64547605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compteur=1</w:t>
      </w:r>
    </w:p>
    <w:p w14:paraId="53128261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</w:p>
    <w:p w14:paraId="4D6CAD22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# Boucle while</w:t>
      </w:r>
    </w:p>
    <w:p w14:paraId="0DB776C4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while [ $compteur -le 5 ]; do</w:t>
      </w:r>
    </w:p>
    <w:p w14:paraId="32FA8BA3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 xml:space="preserve">  echo "Itération $compteur"</w:t>
      </w:r>
    </w:p>
    <w:p w14:paraId="4CF563AC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 xml:space="preserve">  ((compteur++))</w:t>
      </w:r>
    </w:p>
    <w:p w14:paraId="0E9E56E2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done</w:t>
      </w:r>
    </w:p>
    <w:p w14:paraId="42CA265D" w14:textId="77777777" w:rsidR="00BC4D54" w:rsidRDefault="00BC4D54" w:rsidP="00BC4D54">
      <w:pPr>
        <w:pStyle w:val="Titre4"/>
        <w:shd w:val="clear" w:color="auto" w:fill="FFFFFF"/>
        <w:spacing w:before="75" w:after="75"/>
        <w:rPr>
          <w:rFonts w:ascii="Segoe UI" w:hAnsi="Segoe UI" w:cs="Segoe UI"/>
          <w:color w:val="242424"/>
          <w:sz w:val="21"/>
          <w:szCs w:val="21"/>
        </w:rPr>
      </w:pPr>
      <w:r>
        <w:rPr>
          <w:rFonts w:ascii="Segoe UI" w:hAnsi="Segoe UI" w:cs="Segoe UI"/>
          <w:color w:val="242424"/>
          <w:sz w:val="21"/>
          <w:szCs w:val="21"/>
        </w:rPr>
        <w:t>Boucle until</w:t>
      </w:r>
    </w:p>
    <w:p w14:paraId="39FEA11A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#!/bin/bash</w:t>
      </w:r>
    </w:p>
    <w:p w14:paraId="62486C05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</w:p>
    <w:p w14:paraId="69169CDD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# Définir une variable compteur</w:t>
      </w:r>
    </w:p>
    <w:p w14:paraId="5664D900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compteur=1</w:t>
      </w:r>
    </w:p>
    <w:p w14:paraId="4101652C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</w:p>
    <w:p w14:paraId="759447EE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# Boucle until</w:t>
      </w:r>
    </w:p>
    <w:p w14:paraId="1B7D4CC0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until [ $compteur -gt 5 ]; do</w:t>
      </w:r>
    </w:p>
    <w:p w14:paraId="1C2775FC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 xml:space="preserve">  echo "Itération $compteur"</w:t>
      </w:r>
    </w:p>
    <w:p w14:paraId="13C268AB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 xml:space="preserve">  ((compteur++))</w:t>
      </w:r>
    </w:p>
    <w:p w14:paraId="061AFAE5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done</w:t>
      </w:r>
    </w:p>
    <w:p w14:paraId="248BE20E" w14:textId="77777777" w:rsidR="00BC4D54" w:rsidRDefault="00BC4D54" w:rsidP="00BC4D54">
      <w:pPr>
        <w:pStyle w:val="Titre3"/>
        <w:shd w:val="clear" w:color="auto" w:fill="FFFFFF"/>
        <w:rPr>
          <w:rFonts w:ascii="Segoe UI" w:hAnsi="Segoe UI" w:cs="Segoe UI"/>
          <w:color w:val="242424"/>
          <w:sz w:val="27"/>
          <w:szCs w:val="27"/>
        </w:rPr>
      </w:pPr>
      <w:r>
        <w:rPr>
          <w:rFonts w:ascii="Segoe UI" w:hAnsi="Segoe UI" w:cs="Segoe UI"/>
          <w:color w:val="242424"/>
        </w:rPr>
        <w:t>Exemples combinés</w:t>
      </w:r>
    </w:p>
    <w:p w14:paraId="128B84D1" w14:textId="77777777" w:rsidR="00BC4D54" w:rsidRDefault="00BC4D54" w:rsidP="00BC4D54">
      <w:pPr>
        <w:pStyle w:val="NormalWeb"/>
        <w:shd w:val="clear" w:color="auto" w:fill="FFFFFF"/>
        <w:spacing w:before="0" w:beforeAutospacing="0" w:after="240" w:afterAutospacing="0"/>
        <w:rPr>
          <w:rFonts w:ascii="Segoe UI" w:hAnsi="Segoe UI" w:cs="Segoe UI"/>
          <w:color w:val="242424"/>
          <w:sz w:val="21"/>
          <w:szCs w:val="21"/>
        </w:rPr>
      </w:pPr>
      <w:r>
        <w:rPr>
          <w:rFonts w:ascii="Segoe UI" w:hAnsi="Segoe UI" w:cs="Segoe UI"/>
          <w:color w:val="242424"/>
          <w:sz w:val="21"/>
          <w:szCs w:val="21"/>
        </w:rPr>
        <w:t>Voici un exemple combinant les variables, les conditions et les boucles :</w:t>
      </w:r>
    </w:p>
    <w:p w14:paraId="5F64A6AB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#!/bin/bash</w:t>
      </w:r>
    </w:p>
    <w:p w14:paraId="4B99056E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</w:p>
    <w:p w14:paraId="39061000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# Définir une variable pour le nombre d'itérations</w:t>
      </w:r>
    </w:p>
    <w:p w14:paraId="2D809DC0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nombre_iterations=3</w:t>
      </w:r>
    </w:p>
    <w:p w14:paraId="1299C43A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</w:p>
    <w:p w14:paraId="594EC9D4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># Boucle for avec condition</w:t>
      </w:r>
    </w:p>
    <w:p w14:paraId="7CF54EA0" w14:textId="77777777" w:rsidR="00BC4D54" w:rsidRP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  <w:lang w:val="en-CA"/>
        </w:rPr>
      </w:pPr>
      <w:r w:rsidRPr="00BC4D54">
        <w:rPr>
          <w:rStyle w:val="CodeHTML"/>
          <w:color w:val="242424"/>
          <w:lang w:val="en-CA"/>
        </w:rPr>
        <w:t>for ((i=1; i&lt;=nombre_iterations; i++)); do</w:t>
      </w:r>
    </w:p>
    <w:p w14:paraId="211F8FAE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 w:rsidRPr="00BC4D54">
        <w:rPr>
          <w:rStyle w:val="CodeHTML"/>
          <w:color w:val="242424"/>
          <w:lang w:val="en-CA"/>
        </w:rPr>
        <w:t xml:space="preserve">  </w:t>
      </w:r>
      <w:r>
        <w:rPr>
          <w:rStyle w:val="CodeHTML"/>
          <w:color w:val="242424"/>
        </w:rPr>
        <w:t>if [ $i -eq 2 ]; then</w:t>
      </w:r>
    </w:p>
    <w:p w14:paraId="5A075B74" w14:textId="77777777" w:rsid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</w:rPr>
      </w:pPr>
      <w:r>
        <w:rPr>
          <w:rStyle w:val="CodeHTML"/>
          <w:color w:val="242424"/>
        </w:rPr>
        <w:t xml:space="preserve">    echo "Itération $i : C'est la deuxième itération."</w:t>
      </w:r>
    </w:p>
    <w:p w14:paraId="70E3E843" w14:textId="77777777" w:rsidR="00BC4D54" w:rsidRP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  <w:lang w:val="en-CA"/>
        </w:rPr>
      </w:pPr>
      <w:r>
        <w:rPr>
          <w:rStyle w:val="CodeHTML"/>
          <w:color w:val="242424"/>
        </w:rPr>
        <w:t xml:space="preserve">  </w:t>
      </w:r>
      <w:r w:rsidRPr="00BC4D54">
        <w:rPr>
          <w:rStyle w:val="CodeHTML"/>
          <w:color w:val="242424"/>
          <w:lang w:val="en-CA"/>
        </w:rPr>
        <w:t>else</w:t>
      </w:r>
    </w:p>
    <w:p w14:paraId="1A2010D4" w14:textId="77777777" w:rsidR="00BC4D54" w:rsidRP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  <w:lang w:val="en-CA"/>
        </w:rPr>
      </w:pPr>
      <w:r w:rsidRPr="00BC4D54">
        <w:rPr>
          <w:rStyle w:val="CodeHTML"/>
          <w:color w:val="242424"/>
          <w:lang w:val="en-CA"/>
        </w:rPr>
        <w:t xml:space="preserve">    echo "Itération $i"</w:t>
      </w:r>
    </w:p>
    <w:p w14:paraId="62D42107" w14:textId="77777777" w:rsidR="00BC4D54" w:rsidRP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rStyle w:val="CodeHTML"/>
          <w:color w:val="242424"/>
          <w:lang w:val="en-CA"/>
        </w:rPr>
      </w:pPr>
      <w:r w:rsidRPr="00BC4D54">
        <w:rPr>
          <w:rStyle w:val="CodeHTML"/>
          <w:color w:val="242424"/>
          <w:lang w:val="en-CA"/>
        </w:rPr>
        <w:t xml:space="preserve">  fi</w:t>
      </w:r>
    </w:p>
    <w:p w14:paraId="2648EA0A" w14:textId="77777777" w:rsidR="00BC4D54" w:rsidRPr="00BC4D54" w:rsidRDefault="00BC4D54" w:rsidP="00BC4D54">
      <w:pPr>
        <w:pStyle w:val="PrformatHTML"/>
        <w:pBdr>
          <w:top w:val="single" w:sz="24" w:space="8" w:color="auto"/>
          <w:left w:val="single" w:sz="24" w:space="8" w:color="auto"/>
          <w:bottom w:val="single" w:sz="24" w:space="8" w:color="auto"/>
          <w:right w:val="single" w:sz="24" w:space="8" w:color="auto"/>
        </w:pBdr>
        <w:shd w:val="clear" w:color="auto" w:fill="FFFFFF"/>
        <w:rPr>
          <w:color w:val="242424"/>
          <w:sz w:val="21"/>
          <w:szCs w:val="21"/>
          <w:lang w:val="en-CA"/>
        </w:rPr>
      </w:pPr>
      <w:r w:rsidRPr="00BC4D54">
        <w:rPr>
          <w:rStyle w:val="CodeHTML"/>
          <w:color w:val="242424"/>
          <w:lang w:val="en-CA"/>
        </w:rPr>
        <w:t>done</w:t>
      </w:r>
    </w:p>
    <w:p w14:paraId="4DDBEF00" w14:textId="77777777" w:rsidR="00BC4D54" w:rsidRPr="00A225B2" w:rsidRDefault="00BC4D54" w:rsidP="00BC4D54">
      <w:pPr>
        <w:ind w:left="360"/>
        <w:rPr>
          <w:lang w:val="en-CA"/>
        </w:rPr>
      </w:pPr>
    </w:p>
    <w:p w14:paraId="608442CA" w14:textId="77777777" w:rsidR="00A225B2" w:rsidRPr="00A225B2" w:rsidRDefault="00A225B2" w:rsidP="00A225B2">
      <w:pPr>
        <w:numPr>
          <w:ilvl w:val="0"/>
          <w:numId w:val="15"/>
        </w:numPr>
      </w:pPr>
      <w:r w:rsidRPr="00A225B2">
        <w:rPr>
          <w:b/>
          <w:bCs/>
        </w:rPr>
        <w:t>Exercices</w:t>
      </w:r>
      <w:r w:rsidRPr="00A225B2">
        <w:t> :</w:t>
      </w:r>
    </w:p>
    <w:p w14:paraId="4EEEAA3A" w14:textId="77777777" w:rsidR="00A225B2" w:rsidRPr="00A225B2" w:rsidRDefault="00A225B2" w:rsidP="00A225B2">
      <w:pPr>
        <w:numPr>
          <w:ilvl w:val="1"/>
          <w:numId w:val="16"/>
        </w:numPr>
      </w:pPr>
      <w:r w:rsidRPr="00A225B2">
        <w:t>Écriture de scripts simples pour automatiser des tâches courantes (sauvegardes, mises à jour).</w:t>
      </w:r>
    </w:p>
    <w:p w14:paraId="786E7836" w14:textId="77777777" w:rsidR="00A225B2" w:rsidRPr="00A225B2" w:rsidRDefault="00A225B2" w:rsidP="00A225B2">
      <w:pPr>
        <w:numPr>
          <w:ilvl w:val="1"/>
          <w:numId w:val="16"/>
        </w:numPr>
      </w:pPr>
      <w:r w:rsidRPr="00A225B2">
        <w:t>Utilisation des variables, des conditions (if, else) et des boucles (for, while).</w:t>
      </w:r>
    </w:p>
    <w:p w14:paraId="3DF939FA" w14:textId="77777777" w:rsidR="00A225B2" w:rsidRPr="00A225B2" w:rsidRDefault="00A225B2" w:rsidP="00A225B2">
      <w:pPr>
        <w:pStyle w:val="Titre1"/>
      </w:pPr>
      <w:r w:rsidRPr="00A225B2">
        <w:lastRenderedPageBreak/>
        <w:t xml:space="preserve"> </w:t>
      </w:r>
      <w:bookmarkStart w:id="8" w:name="_Toc184190818"/>
      <w:r w:rsidRPr="00A225B2">
        <w:t>Automatisation de l'importation d'utilisateurs</w:t>
      </w:r>
      <w:bookmarkEnd w:id="8"/>
    </w:p>
    <w:p w14:paraId="7E8842CD" w14:textId="77777777" w:rsidR="00A225B2" w:rsidRPr="00A225B2" w:rsidRDefault="00A225B2" w:rsidP="00A225B2">
      <w:pPr>
        <w:numPr>
          <w:ilvl w:val="0"/>
          <w:numId w:val="17"/>
        </w:numPr>
      </w:pPr>
      <w:r w:rsidRPr="00A225B2">
        <w:rPr>
          <w:b/>
          <w:bCs/>
        </w:rPr>
        <w:t>Objectif</w:t>
      </w:r>
      <w:r w:rsidRPr="00A225B2">
        <w:t> : Reproduire un script PowerShell sous Linux pour importer des utilisateurs.</w:t>
      </w:r>
    </w:p>
    <w:p w14:paraId="1A9D80FC" w14:textId="77777777" w:rsidR="00A225B2" w:rsidRPr="00A225B2" w:rsidRDefault="00A225B2" w:rsidP="00A225B2">
      <w:pPr>
        <w:numPr>
          <w:ilvl w:val="0"/>
          <w:numId w:val="17"/>
        </w:numPr>
      </w:pPr>
      <w:r w:rsidRPr="00A225B2">
        <w:rPr>
          <w:b/>
          <w:bCs/>
        </w:rPr>
        <w:t>Exercices</w:t>
      </w:r>
      <w:r w:rsidRPr="00A225B2">
        <w:t> :</w:t>
      </w:r>
    </w:p>
    <w:p w14:paraId="1EF0F9EC" w14:textId="77777777" w:rsidR="00A225B2" w:rsidRDefault="00A225B2" w:rsidP="00A225B2">
      <w:pPr>
        <w:numPr>
          <w:ilvl w:val="1"/>
          <w:numId w:val="18"/>
        </w:numPr>
      </w:pPr>
      <w:r w:rsidRPr="00A225B2">
        <w:t>Écriture d'un script Bash pour lire un fichier texte et créer des utilisateurs locaux.</w:t>
      </w:r>
    </w:p>
    <w:p w14:paraId="6E414572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#!/usr/bin/bash</w:t>
      </w:r>
    </w:p>
    <w:p w14:paraId="59121382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</w:p>
    <w:p w14:paraId="25834E0D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#========== HELLO WORLD ============</w:t>
      </w:r>
    </w:p>
    <w:p w14:paraId="39560ACF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#=========== 10/02/2026 ============</w:t>
      </w:r>
    </w:p>
    <w:p w14:paraId="34E988FB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#===================================</w:t>
      </w:r>
    </w:p>
    <w:p w14:paraId="7E38E098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#======== Baptiste HESCHUNG ========</w:t>
      </w:r>
    </w:p>
    <w:p w14:paraId="670D1822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#===================================</w:t>
      </w:r>
    </w:p>
    <w:p w14:paraId="7C63C65C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 xml:space="preserve"># Ce script importe des utilisateurs </w:t>
      </w:r>
    </w:p>
    <w:p w14:paraId="1ABDBAD9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 en utilisant le fichier user.csv</w:t>
      </w:r>
    </w:p>
    <w:p w14:paraId="7BB5E162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#===================================</w:t>
      </w:r>
    </w:p>
    <w:p w14:paraId="0B94628B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 Exécution en root uniquement !</w:t>
      </w:r>
    </w:p>
    <w:p w14:paraId="56951E60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#===================================</w:t>
      </w:r>
    </w:p>
    <w:p w14:paraId="31BB2556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</w:p>
    <w:p w14:paraId="739433A0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set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-euo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pipefail</w:t>
      </w:r>
    </w:p>
    <w:p w14:paraId="178D63BC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 -e : stop si une commande échoue</w:t>
      </w:r>
    </w:p>
    <w:p w14:paraId="2637D846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 -u : erreur si variable non définie</w:t>
      </w:r>
    </w:p>
    <w:p w14:paraId="4770B904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 -o pipefail : une erreur dans un pipeline remonte</w:t>
      </w:r>
    </w:p>
    <w:p w14:paraId="4A76A226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</w:p>
    <w:p w14:paraId="44376186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>FILE=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"users.csv"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 </w:t>
      </w: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 Fichier CSV source</w:t>
      </w:r>
    </w:p>
    <w:p w14:paraId="1BA523BB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</w:p>
    <w:p w14:paraId="29586C71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>CREATED_COUNT=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0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</w:t>
      </w: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 Compteur d’utilisateurs créés</w:t>
      </w:r>
    </w:p>
    <w:p w14:paraId="4044E4AC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</w:p>
    <w:p w14:paraId="2E05681D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 Vérifier que le fichier existe</w:t>
      </w:r>
    </w:p>
    <w:p w14:paraId="2077DAE8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if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[[ ! -f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"$FILE"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]];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then</w:t>
      </w:r>
    </w:p>
    <w:p w14:paraId="3115BCDD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echo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"Erreur: fichier '$FILE' introuvable."</w:t>
      </w:r>
    </w:p>
    <w:p w14:paraId="29FB482C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exit </w:t>
      </w:r>
      <w:r w:rsidRPr="00B15C37">
        <w:rPr>
          <w:rFonts w:ascii="Consolas" w:eastAsia="Times New Roman" w:hAnsi="Consolas"/>
          <w:color w:val="098658"/>
          <w:sz w:val="21"/>
          <w:szCs w:val="21"/>
          <w:lang w:eastAsia="fr-FR"/>
        </w:rPr>
        <w:t>1</w:t>
      </w:r>
    </w:p>
    <w:p w14:paraId="280C8A51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fi</w:t>
      </w:r>
    </w:p>
    <w:p w14:paraId="04230019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</w:p>
    <w:p w14:paraId="4DC77B2D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 Vérifier l’exécution en root</w:t>
      </w:r>
    </w:p>
    <w:p w14:paraId="78CD3ABF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if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[[ $EUID -ne </w:t>
      </w:r>
      <w:r w:rsidRPr="00B15C37">
        <w:rPr>
          <w:rFonts w:ascii="Consolas" w:eastAsia="Times New Roman" w:hAnsi="Consolas"/>
          <w:color w:val="098658"/>
          <w:sz w:val="21"/>
          <w:szCs w:val="21"/>
          <w:lang w:eastAsia="fr-FR"/>
        </w:rPr>
        <w:t>0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]];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then</w:t>
      </w:r>
    </w:p>
    <w:p w14:paraId="7453A393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echo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"Le script doit être exécuté en root."</w:t>
      </w:r>
    </w:p>
    <w:p w14:paraId="47B737B6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exit </w:t>
      </w:r>
      <w:r w:rsidRPr="00B15C37">
        <w:rPr>
          <w:rFonts w:ascii="Consolas" w:eastAsia="Times New Roman" w:hAnsi="Consolas"/>
          <w:color w:val="098658"/>
          <w:sz w:val="21"/>
          <w:szCs w:val="21"/>
          <w:lang w:eastAsia="fr-FR"/>
        </w:rPr>
        <w:t>1</w:t>
      </w:r>
    </w:p>
    <w:p w14:paraId="5AE11DF4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fi</w:t>
      </w:r>
    </w:p>
    <w:p w14:paraId="0946F582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</w:p>
    <w:p w14:paraId="024523DE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 Lire le CSV ligne par ligne</w:t>
      </w:r>
    </w:p>
    <w:p w14:paraId="317DB27F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while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IFS= read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-r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line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|| [[ -n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"$line"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]];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do</w:t>
      </w:r>
    </w:p>
    <w:p w14:paraId="3E358A7B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</w:p>
    <w:p w14:paraId="270E6115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</w:t>
      </w: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 Ignorer les lignes vides</w:t>
      </w:r>
    </w:p>
    <w:p w14:paraId="6DAF38A5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bookmarkStart w:id="9" w:name="OLE_LINK4"/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[[ -z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"$line"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]] &amp;&amp;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continue</w:t>
      </w:r>
    </w:p>
    <w:bookmarkEnd w:id="9"/>
    <w:p w14:paraId="761CFFDC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</w:p>
    <w:p w14:paraId="519086BE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lastRenderedPageBreak/>
        <w:t xml:space="preserve">  </w:t>
      </w: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 Découper la ligne CSV : nom,prenom,username,password,mail,groupe,shell</w:t>
      </w:r>
    </w:p>
    <w:p w14:paraId="308E0F8D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>  IFS=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','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read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-r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nom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prenom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username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password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mail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groupe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shell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&lt;&lt;&lt;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"$line"</w:t>
      </w:r>
    </w:p>
    <w:p w14:paraId="54F7569C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</w:p>
    <w:p w14:paraId="2FC275F7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</w:t>
      </w: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 Vérifier que tous les champs obligatoires sont rempli</w:t>
      </w:r>
    </w:p>
    <w:p w14:paraId="52344FA8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bookmarkStart w:id="10" w:name="OLE_LINK5"/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if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[[ -z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"$nom"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|| -z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"$prenom"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|| -z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"$username"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|| -z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"$password"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|| -z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"$mail"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|| -z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"$groupe"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|| -z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"$shell"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]];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then</w:t>
      </w:r>
    </w:p>
    <w:p w14:paraId="3BE0D273" w14:textId="4EE37F04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bookmarkStart w:id="11" w:name="OLE_LINK6"/>
      <w:bookmarkEnd w:id="10"/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  echo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"Ligne invalide (</w:t>
      </w:r>
      <w:r w:rsidR="00EE1572">
        <w:rPr>
          <w:rFonts w:ascii="Consolas" w:eastAsia="Times New Roman" w:hAnsi="Consolas"/>
          <w:color w:val="A31515"/>
          <w:sz w:val="21"/>
          <w:szCs w:val="21"/>
          <w:lang w:eastAsia="fr-FR"/>
        </w:rPr>
        <w:t>manque un/des champs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): '$line'"</w:t>
      </w:r>
    </w:p>
    <w:p w14:paraId="3AF64744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 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continue</w:t>
      </w:r>
    </w:p>
    <w:p w14:paraId="1518CC1B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fi</w:t>
      </w:r>
    </w:p>
    <w:bookmarkEnd w:id="11"/>
    <w:p w14:paraId="735AD776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</w:p>
    <w:p w14:paraId="7F08B7C9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</w:t>
      </w: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 Vérifier si l’utilisateur existe déjà</w:t>
      </w:r>
    </w:p>
    <w:p w14:paraId="0C7F85D8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bookmarkStart w:id="12" w:name="OLE_LINK7"/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if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id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-u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"$username"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&gt;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/dev/null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2&gt;&amp;1;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then</w:t>
      </w:r>
    </w:p>
    <w:p w14:paraId="133E71A2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  echo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"'$username' existe déjà."</w:t>
      </w:r>
    </w:p>
    <w:p w14:paraId="5D9A163D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 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continue</w:t>
      </w:r>
    </w:p>
    <w:p w14:paraId="7B53F973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fi</w:t>
      </w:r>
    </w:p>
    <w:bookmarkEnd w:id="12"/>
    <w:p w14:paraId="5F95A211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</w:p>
    <w:p w14:paraId="0A775898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</w:t>
      </w: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 Vérifier que le shell est valide</w:t>
      </w:r>
    </w:p>
    <w:p w14:paraId="1F8E80B5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bookmarkStart w:id="13" w:name="OLE_LINK8"/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if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[[ ! -x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"$shell"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]];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then</w:t>
      </w:r>
    </w:p>
    <w:p w14:paraId="38EC7027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  echo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"Shell invalide pour '$username' ($shell)"</w:t>
      </w:r>
    </w:p>
    <w:p w14:paraId="61975E2F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 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continue</w:t>
      </w:r>
    </w:p>
    <w:p w14:paraId="07051EFF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fi</w:t>
      </w:r>
    </w:p>
    <w:bookmarkEnd w:id="13"/>
    <w:p w14:paraId="6A82E205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</w:p>
    <w:p w14:paraId="3A25BB4C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</w:t>
      </w: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 Créer l’utilisateur (home + GECOS + shell)</w:t>
      </w:r>
    </w:p>
    <w:p w14:paraId="548F3883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useradd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-m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-c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"${prenom} ${nom} &lt;${mail}&gt;"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-s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"$shell"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"$username"</w:t>
      </w:r>
    </w:p>
    <w:p w14:paraId="1577D4A1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</w:p>
    <w:p w14:paraId="3124F291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</w:t>
      </w: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 Assigner le groupe (si le groupe n’existe pas, erreur gérée et ligne irgnorée)</w:t>
      </w:r>
    </w:p>
    <w:p w14:paraId="717A627D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if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getent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group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"$groupe"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&gt;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/dev/null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2&gt;&amp;1;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then</w:t>
      </w:r>
    </w:p>
    <w:p w14:paraId="7F214FFD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  usermod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-aG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"$groupe"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"$username"</w:t>
      </w:r>
    </w:p>
    <w:p w14:paraId="3C06A368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else</w:t>
      </w:r>
    </w:p>
    <w:p w14:paraId="65B7A86B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  echo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"Groupe inexistant pour '$username' ($groupe)"</w:t>
      </w:r>
    </w:p>
    <w:p w14:paraId="51C4F054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 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continue</w:t>
      </w:r>
    </w:p>
    <w:p w14:paraId="0B44B018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fi</w:t>
      </w:r>
    </w:p>
    <w:p w14:paraId="65243992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</w:p>
    <w:p w14:paraId="39C1805D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</w:t>
      </w: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 Définir le mot de passe</w:t>
      </w:r>
    </w:p>
    <w:p w14:paraId="4F663FF5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chpasswd &lt;&lt;&lt;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"${username}:${password}"</w:t>
      </w:r>
    </w:p>
    <w:p w14:paraId="20B0817B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</w:p>
    <w:p w14:paraId="2E641F9B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</w:t>
      </w: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 Forcer le changement de mot de passe au premier login</w:t>
      </w:r>
    </w:p>
    <w:p w14:paraId="521D4191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bookmarkStart w:id="14" w:name="OLE_LINK9"/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passwd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-e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"$username"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&gt;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/dev/null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2&gt;&amp;1 || true</w:t>
      </w:r>
      <w:bookmarkEnd w:id="14"/>
    </w:p>
    <w:p w14:paraId="476943B9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</w:p>
    <w:p w14:paraId="2C57E733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</w:t>
      </w: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 Incrémenter le compteur de création des users</w:t>
      </w:r>
    </w:p>
    <w:p w14:paraId="434D64F2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CREATED_COUNT=$((CREATED_COUNT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+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</w:t>
      </w:r>
      <w:r w:rsidRPr="00B15C37">
        <w:rPr>
          <w:rFonts w:ascii="Consolas" w:eastAsia="Times New Roman" w:hAnsi="Consolas"/>
          <w:color w:val="098658"/>
          <w:sz w:val="21"/>
          <w:szCs w:val="21"/>
          <w:lang w:eastAsia="fr-FR"/>
        </w:rPr>
        <w:t>1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>))</w:t>
      </w:r>
    </w:p>
    <w:p w14:paraId="0B267474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</w:p>
    <w:p w14:paraId="5D4E4621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</w:t>
      </w: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 Confirmer la création</w:t>
      </w:r>
    </w:p>
    <w:p w14:paraId="1EE53E7A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echo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"Utilisateur $username créé."</w:t>
      </w:r>
    </w:p>
    <w:p w14:paraId="5B9A83AB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</w:p>
    <w:p w14:paraId="51BA1D8C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done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&lt;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"$FILE"</w:t>
      </w:r>
    </w:p>
    <w:p w14:paraId="6C0C694F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</w:p>
    <w:p w14:paraId="3330F9A8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8000"/>
          <w:sz w:val="21"/>
          <w:szCs w:val="21"/>
          <w:lang w:eastAsia="fr-FR"/>
        </w:rPr>
        <w:t># Message final global</w:t>
      </w:r>
    </w:p>
    <w:p w14:paraId="78E6628B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if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[[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"$CREATED_COUNT"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-gt </w:t>
      </w:r>
      <w:r w:rsidRPr="00B15C37">
        <w:rPr>
          <w:rFonts w:ascii="Consolas" w:eastAsia="Times New Roman" w:hAnsi="Consolas"/>
          <w:color w:val="098658"/>
          <w:sz w:val="21"/>
          <w:szCs w:val="21"/>
          <w:lang w:eastAsia="fr-FR"/>
        </w:rPr>
        <w:t>0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]];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then</w:t>
      </w:r>
    </w:p>
    <w:p w14:paraId="395F5765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echo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"Les utilisateurs sont fichés avec succès."</w:t>
      </w:r>
    </w:p>
    <w:p w14:paraId="19A8A2EC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else</w:t>
      </w:r>
    </w:p>
    <w:p w14:paraId="757EFA6B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echo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"Aucun nouvel utilisateur n’a été fiché."</w:t>
      </w:r>
    </w:p>
    <w:p w14:paraId="2359CE0A" w14:textId="77777777" w:rsidR="00B15C37" w:rsidRPr="00B15C37" w:rsidRDefault="00B15C37" w:rsidP="00B15C37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fi</w:t>
      </w:r>
    </w:p>
    <w:p w14:paraId="39FCF648" w14:textId="77777777" w:rsidR="00473AA2" w:rsidRPr="00473AA2" w:rsidRDefault="00473AA2" w:rsidP="00473AA2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</w:p>
    <w:p w14:paraId="7ECCE02F" w14:textId="77777777" w:rsidR="00020F22" w:rsidRPr="00020F22" w:rsidRDefault="00020F22" w:rsidP="00020F22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</w:p>
    <w:p w14:paraId="763C1A31" w14:textId="4BF41413" w:rsidR="00A15C35" w:rsidRDefault="00A15C35" w:rsidP="005E5B5B">
      <w:pPr>
        <w:rPr>
          <w:b/>
          <w:bCs/>
        </w:rPr>
      </w:pPr>
      <w:r w:rsidRPr="00A15C35">
        <w:rPr>
          <w:b/>
          <w:bCs/>
        </w:rPr>
        <w:t>Importer le script (et le csv) qui sont sur Windows vers Debian, en SSH.</w:t>
      </w:r>
    </w:p>
    <w:p w14:paraId="577B2A1A" w14:textId="7F84DD61" w:rsidR="00A15C35" w:rsidRDefault="00A15C35" w:rsidP="005E5B5B">
      <w:r>
        <w:t>Dans PowerShell :</w:t>
      </w:r>
    </w:p>
    <w:p w14:paraId="5F008970" w14:textId="7030F49D" w:rsidR="00A15C35" w:rsidRPr="00A15C35" w:rsidRDefault="001B4337" w:rsidP="005E5B5B">
      <w:r>
        <w:rPr>
          <w:noProof/>
        </w:rPr>
        <w:pict w14:anchorId="3A478445">
          <v:shape id="_x0000_i1057" type="#_x0000_t75" style="width:453.75pt;height:63.65pt;visibility:visible;mso-wrap-style:square">
            <v:imagedata r:id="rId43" o:title=""/>
          </v:shape>
        </w:pict>
      </w:r>
    </w:p>
    <w:p w14:paraId="009CB4FB" w14:textId="21250EFE" w:rsidR="00020F22" w:rsidRDefault="00EE1572" w:rsidP="00020F22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>
        <w:rPr>
          <w:b/>
          <w:bCs/>
          <w:sz w:val="32"/>
          <w:szCs w:val="32"/>
        </w:rPr>
        <w:t xml:space="preserve">Optimisations </w:t>
      </w:r>
      <w:r w:rsidR="00020F22" w:rsidRPr="00020F22">
        <w:rPr>
          <w:b/>
          <w:bCs/>
          <w:sz w:val="32"/>
          <w:szCs w:val="32"/>
        </w:rPr>
        <w:t>sur le script :</w:t>
      </w:r>
      <w:r w:rsidR="00020F22">
        <w:br/>
      </w:r>
    </w:p>
    <w:p w14:paraId="601854EA" w14:textId="2E4AA4B0" w:rsidR="00537B46" w:rsidRPr="00020F22" w:rsidRDefault="00020F22" w:rsidP="00020F22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DC2E25">
        <w:rPr>
          <w:rFonts w:ascii="Consolas" w:eastAsia="Times New Roman" w:hAnsi="Consolas"/>
          <w:color w:val="000000"/>
          <w:sz w:val="21"/>
          <w:szCs w:val="21"/>
          <w:bdr w:val="single" w:sz="4" w:space="0" w:color="auto"/>
          <w:lang w:eastAsia="fr-FR"/>
        </w:rPr>
        <w:t xml:space="preserve">set </w:t>
      </w:r>
      <w:r w:rsidRPr="00DC2E25">
        <w:rPr>
          <w:rFonts w:ascii="Consolas" w:eastAsia="Times New Roman" w:hAnsi="Consolas"/>
          <w:color w:val="A31515"/>
          <w:sz w:val="21"/>
          <w:szCs w:val="21"/>
          <w:bdr w:val="single" w:sz="4" w:space="0" w:color="auto"/>
          <w:lang w:eastAsia="fr-FR"/>
        </w:rPr>
        <w:t>-euo</w:t>
      </w:r>
      <w:r w:rsidRPr="00DC2E25">
        <w:rPr>
          <w:rFonts w:ascii="Consolas" w:eastAsia="Times New Roman" w:hAnsi="Consolas"/>
          <w:color w:val="000000"/>
          <w:sz w:val="21"/>
          <w:szCs w:val="21"/>
          <w:bdr w:val="single" w:sz="4" w:space="0" w:color="auto"/>
          <w:lang w:eastAsia="fr-FR"/>
        </w:rPr>
        <w:t xml:space="preserve"> </w:t>
      </w:r>
      <w:r w:rsidRPr="00DC2E25">
        <w:rPr>
          <w:rFonts w:ascii="Consolas" w:eastAsia="Times New Roman" w:hAnsi="Consolas"/>
          <w:color w:val="A31515"/>
          <w:sz w:val="21"/>
          <w:szCs w:val="21"/>
          <w:bdr w:val="single" w:sz="4" w:space="0" w:color="auto"/>
          <w:lang w:eastAsia="fr-FR"/>
        </w:rPr>
        <w:t>pipefail</w:t>
      </w:r>
      <w:r>
        <w:rPr>
          <w:rFonts w:ascii="Consolas" w:eastAsia="Times New Roman" w:hAnsi="Consolas"/>
          <w:color w:val="000000"/>
          <w:sz w:val="21"/>
          <w:szCs w:val="21"/>
          <w:lang w:eastAsia="fr-FR"/>
        </w:rPr>
        <w:br/>
      </w:r>
    </w:p>
    <w:p w14:paraId="4F9AC4AA" w14:textId="55F24186" w:rsidR="00537B46" w:rsidRDefault="00537B46" w:rsidP="00537B46">
      <w:r>
        <w:t>3 commandes dans la pipeline :</w:t>
      </w:r>
    </w:p>
    <w:p w14:paraId="4F50F212" w14:textId="4DD873BA" w:rsidR="00921893" w:rsidRDefault="00537B46" w:rsidP="00537B46">
      <w:r>
        <w:t>-e → arrête le script dès qu’une commande échoue</w:t>
      </w:r>
      <w:r>
        <w:br/>
        <w:t xml:space="preserve">-u → </w:t>
      </w:r>
      <w:r w:rsidR="00A92029">
        <w:t>interdit les variable vide</w:t>
      </w:r>
      <w:r w:rsidR="00A92029">
        <w:br/>
        <w:t>-o pipefail → détecte les erreurs dans les pipeline</w:t>
      </w:r>
      <w:r w:rsidR="00B15C37">
        <w:t>s</w:t>
      </w:r>
      <w:r w:rsidR="00A92029">
        <w:t xml:space="preserve"> (enchaînement de commandes)</w:t>
      </w:r>
    </w:p>
    <w:p w14:paraId="1F443ADE" w14:textId="77777777" w:rsidR="00B15C37" w:rsidRPr="00B15C37" w:rsidRDefault="00B15C37" w:rsidP="00B15C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if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[[ $EUID -ne </w:t>
      </w:r>
      <w:r w:rsidRPr="00B15C37">
        <w:rPr>
          <w:rFonts w:ascii="Consolas" w:eastAsia="Times New Roman" w:hAnsi="Consolas"/>
          <w:color w:val="098658"/>
          <w:sz w:val="21"/>
          <w:szCs w:val="21"/>
          <w:lang w:eastAsia="fr-FR"/>
        </w:rPr>
        <w:t>0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]];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then</w:t>
      </w:r>
    </w:p>
    <w:p w14:paraId="17931511" w14:textId="77777777" w:rsidR="00B15C37" w:rsidRPr="00B15C37" w:rsidRDefault="00B15C37" w:rsidP="00B15C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echo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"Le script doit être exécuté en root."</w:t>
      </w:r>
    </w:p>
    <w:p w14:paraId="009BEC6B" w14:textId="77777777" w:rsidR="00B15C37" w:rsidRPr="00B15C37" w:rsidRDefault="00B15C37" w:rsidP="00B15C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exit </w:t>
      </w:r>
      <w:r w:rsidRPr="00B15C37">
        <w:rPr>
          <w:rFonts w:ascii="Consolas" w:eastAsia="Times New Roman" w:hAnsi="Consolas"/>
          <w:color w:val="098658"/>
          <w:sz w:val="21"/>
          <w:szCs w:val="21"/>
          <w:lang w:eastAsia="fr-FR"/>
        </w:rPr>
        <w:t>1</w:t>
      </w:r>
    </w:p>
    <w:p w14:paraId="78C98408" w14:textId="77777777" w:rsidR="00B15C37" w:rsidRPr="00B15C37" w:rsidRDefault="00B15C37" w:rsidP="00B15C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fi</w:t>
      </w:r>
    </w:p>
    <w:p w14:paraId="29489AFD" w14:textId="65C75155" w:rsidR="00921893" w:rsidRDefault="00921893" w:rsidP="00537B46">
      <w:r>
        <w:t xml:space="preserve">→ </w:t>
      </w:r>
      <w:r w:rsidR="00EE1572" w:rsidRPr="00A15C35">
        <w:rPr>
          <w:b/>
          <w:bCs/>
        </w:rPr>
        <w:t>Si</w:t>
      </w:r>
      <w:r w:rsidR="00EE1572">
        <w:t xml:space="preserve"> utilisateur n’est pas root </w:t>
      </w:r>
      <w:r w:rsidR="00A15C35" w:rsidRPr="00A15C35">
        <w:rPr>
          <w:b/>
          <w:bCs/>
        </w:rPr>
        <w:t>alors</w:t>
      </w:r>
      <w:r w:rsidR="00EE1572">
        <w:t xml:space="preserve"> afficher message (echo)</w:t>
      </w:r>
      <w:r w:rsidR="00EE1572" w:rsidRPr="00A15C35">
        <w:rPr>
          <w:b/>
          <w:bCs/>
        </w:rPr>
        <w:t xml:space="preserve"> </w:t>
      </w:r>
      <w:r w:rsidR="00A15C35" w:rsidRPr="00A15C35">
        <w:rPr>
          <w:b/>
          <w:bCs/>
        </w:rPr>
        <w:t>et</w:t>
      </w:r>
      <w:r w:rsidR="00EE1572">
        <w:t xml:space="preserve"> quitte le script  </w:t>
      </w:r>
    </w:p>
    <w:p w14:paraId="50204CAF" w14:textId="022AAEAB" w:rsidR="00A15C35" w:rsidRDefault="00A15C35" w:rsidP="00A15C35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</w:t>
      </w:r>
      <w:r w:rsidRPr="00A15C35">
        <w:rPr>
          <w:rFonts w:ascii="Consolas" w:eastAsia="Times New Roman" w:hAnsi="Consolas"/>
          <w:color w:val="000000"/>
          <w:sz w:val="21"/>
          <w:szCs w:val="21"/>
          <w:bdr w:val="single" w:sz="4" w:space="0" w:color="auto"/>
          <w:lang w:eastAsia="fr-FR"/>
        </w:rPr>
        <w:t xml:space="preserve">[[ -z </w:t>
      </w:r>
      <w:r w:rsidRPr="00A15C35">
        <w:rPr>
          <w:rFonts w:ascii="Consolas" w:eastAsia="Times New Roman" w:hAnsi="Consolas"/>
          <w:color w:val="A31515"/>
          <w:sz w:val="21"/>
          <w:szCs w:val="21"/>
          <w:bdr w:val="single" w:sz="4" w:space="0" w:color="auto"/>
          <w:lang w:eastAsia="fr-FR"/>
        </w:rPr>
        <w:t>"$line"</w:t>
      </w:r>
      <w:r w:rsidRPr="00A15C35">
        <w:rPr>
          <w:rFonts w:ascii="Consolas" w:eastAsia="Times New Roman" w:hAnsi="Consolas"/>
          <w:color w:val="000000"/>
          <w:sz w:val="21"/>
          <w:szCs w:val="21"/>
          <w:bdr w:val="single" w:sz="4" w:space="0" w:color="auto"/>
          <w:lang w:eastAsia="fr-FR"/>
        </w:rPr>
        <w:t xml:space="preserve"> ]] &amp;&amp; </w:t>
      </w:r>
      <w:r w:rsidRPr="00A15C35">
        <w:rPr>
          <w:rFonts w:ascii="Consolas" w:eastAsia="Times New Roman" w:hAnsi="Consolas"/>
          <w:color w:val="0000FF"/>
          <w:sz w:val="21"/>
          <w:szCs w:val="21"/>
          <w:bdr w:val="single" w:sz="4" w:space="0" w:color="auto"/>
          <w:lang w:eastAsia="fr-FR"/>
        </w:rPr>
        <w:t>continue</w:t>
      </w:r>
    </w:p>
    <w:p w14:paraId="2D597858" w14:textId="02D3F9FD" w:rsidR="00921893" w:rsidRDefault="00A15C35" w:rsidP="00A15C35">
      <w:pPr>
        <w:shd w:val="clear" w:color="auto" w:fill="FFFFFF"/>
        <w:spacing w:after="0" w:line="285" w:lineRule="atLeast"/>
        <w:rPr>
          <w:rFonts w:eastAsia="Times New Roman" w:cs="Calibri"/>
          <w:color w:val="000000"/>
          <w:szCs w:val="24"/>
          <w:lang w:eastAsia="fr-FR"/>
        </w:rPr>
      </w:pPr>
      <w:r>
        <w:rPr>
          <w:rFonts w:eastAsia="Times New Roman" w:cs="Calibri"/>
          <w:color w:val="000000"/>
          <w:szCs w:val="24"/>
          <w:lang w:eastAsia="fr-FR"/>
        </w:rPr>
        <w:t>→</w:t>
      </w:r>
      <w:r>
        <w:rPr>
          <w:rFonts w:eastAsia="Times New Roman" w:cs="Calibri"/>
          <w:b/>
          <w:bCs/>
          <w:color w:val="000000"/>
          <w:szCs w:val="24"/>
          <w:lang w:eastAsia="fr-FR"/>
        </w:rPr>
        <w:t xml:space="preserve"> Si</w:t>
      </w:r>
      <w:r>
        <w:rPr>
          <w:rFonts w:eastAsia="Times New Roman" w:cs="Calibri"/>
          <w:color w:val="000000"/>
          <w:szCs w:val="24"/>
          <w:lang w:eastAsia="fr-FR"/>
        </w:rPr>
        <w:t xml:space="preserve"> ligne vide </w:t>
      </w:r>
      <w:r>
        <w:rPr>
          <w:rFonts w:eastAsia="Times New Roman" w:cs="Calibri"/>
          <w:b/>
          <w:bCs/>
          <w:color w:val="000000"/>
          <w:szCs w:val="24"/>
          <w:lang w:eastAsia="fr-FR"/>
        </w:rPr>
        <w:t>alors</w:t>
      </w:r>
      <w:r>
        <w:rPr>
          <w:rFonts w:eastAsia="Times New Roman" w:cs="Calibri"/>
          <w:color w:val="000000"/>
          <w:szCs w:val="24"/>
          <w:lang w:eastAsia="fr-FR"/>
        </w:rPr>
        <w:t xml:space="preserve"> ignorer </w:t>
      </w:r>
      <w:r>
        <w:rPr>
          <w:rFonts w:eastAsia="Times New Roman" w:cs="Calibri"/>
          <w:b/>
          <w:bCs/>
          <w:color w:val="000000"/>
          <w:szCs w:val="24"/>
          <w:lang w:eastAsia="fr-FR"/>
        </w:rPr>
        <w:t>et</w:t>
      </w:r>
      <w:r>
        <w:rPr>
          <w:rFonts w:eastAsia="Times New Roman" w:cs="Calibri"/>
          <w:color w:val="000000"/>
          <w:szCs w:val="24"/>
          <w:lang w:eastAsia="fr-FR"/>
        </w:rPr>
        <w:t xml:space="preserve"> continuer</w:t>
      </w:r>
    </w:p>
    <w:p w14:paraId="7FAB3F24" w14:textId="77777777" w:rsidR="00A15C35" w:rsidRDefault="00A15C35" w:rsidP="00A15C35">
      <w:pPr>
        <w:shd w:val="clear" w:color="auto" w:fill="FFFFFF"/>
        <w:spacing w:after="0" w:line="285" w:lineRule="atLeast"/>
        <w:rPr>
          <w:rFonts w:eastAsia="Times New Roman" w:cs="Calibri"/>
          <w:color w:val="000000"/>
          <w:szCs w:val="24"/>
          <w:lang w:eastAsia="fr-FR"/>
        </w:rPr>
      </w:pPr>
    </w:p>
    <w:p w14:paraId="3AACA47A" w14:textId="77777777" w:rsidR="00A15C35" w:rsidRPr="00B15C37" w:rsidRDefault="00A15C35" w:rsidP="009B50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if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[[ -z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"$nom"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|| -z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"$prenom"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|| -z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"$username"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|| -z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"$password"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|| -z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"$mail"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|| -z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"$groupe"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|| -z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"$shell"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]];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then</w:t>
      </w:r>
      <w:r>
        <w:rPr>
          <w:rFonts w:ascii="Consolas" w:eastAsia="Times New Roman" w:hAnsi="Consolas"/>
          <w:color w:val="0000FF"/>
          <w:sz w:val="21"/>
          <w:szCs w:val="21"/>
          <w:lang w:eastAsia="fr-FR"/>
        </w:rPr>
        <w:br/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  echo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"Ligne invalide (</w:t>
      </w:r>
      <w:r>
        <w:rPr>
          <w:rFonts w:ascii="Consolas" w:eastAsia="Times New Roman" w:hAnsi="Consolas"/>
          <w:color w:val="A31515"/>
          <w:sz w:val="21"/>
          <w:szCs w:val="21"/>
          <w:lang w:eastAsia="fr-FR"/>
        </w:rPr>
        <w:t>manque un/des champs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): '$line'"</w:t>
      </w:r>
    </w:p>
    <w:p w14:paraId="0C2EADB2" w14:textId="77777777" w:rsidR="00A15C35" w:rsidRPr="00B15C37" w:rsidRDefault="00A15C35" w:rsidP="009B50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 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continue</w:t>
      </w:r>
    </w:p>
    <w:p w14:paraId="75CA432D" w14:textId="77777777" w:rsidR="00A15C35" w:rsidRPr="00B15C37" w:rsidRDefault="00A15C35" w:rsidP="009B50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fi</w:t>
      </w:r>
    </w:p>
    <w:p w14:paraId="567D8E3A" w14:textId="6B801A6B" w:rsidR="00A15C35" w:rsidRDefault="00A15C35" w:rsidP="00A15C35">
      <w:pPr>
        <w:shd w:val="clear" w:color="auto" w:fill="FFFFFF"/>
        <w:spacing w:after="0" w:line="285" w:lineRule="atLeast"/>
        <w:rPr>
          <w:rFonts w:ascii="Consolas" w:eastAsia="Times New Roman" w:hAnsi="Consolas"/>
          <w:color w:val="0000FF"/>
          <w:sz w:val="21"/>
          <w:szCs w:val="21"/>
          <w:lang w:eastAsia="fr-FR"/>
        </w:rPr>
      </w:pPr>
    </w:p>
    <w:p w14:paraId="058D0A9D" w14:textId="4C62C11F" w:rsidR="009B50E6" w:rsidRDefault="00A15C35" w:rsidP="00A15C35">
      <w:pPr>
        <w:shd w:val="clear" w:color="auto" w:fill="FFFFFF"/>
        <w:spacing w:after="0" w:line="285" w:lineRule="atLeast"/>
        <w:rPr>
          <w:rFonts w:eastAsia="Times New Roman" w:cs="Calibri"/>
          <w:color w:val="000000"/>
          <w:szCs w:val="24"/>
          <w:lang w:eastAsia="fr-FR"/>
        </w:rPr>
      </w:pPr>
      <w:r>
        <w:rPr>
          <w:rFonts w:eastAsia="Times New Roman" w:cs="Calibri"/>
          <w:color w:val="000000"/>
          <w:szCs w:val="24"/>
          <w:lang w:eastAsia="fr-FR"/>
        </w:rPr>
        <w:t xml:space="preserve">→ </w:t>
      </w:r>
      <w:r>
        <w:rPr>
          <w:rFonts w:eastAsia="Times New Roman" w:cs="Calibri"/>
          <w:b/>
          <w:bCs/>
          <w:color w:val="000000"/>
          <w:szCs w:val="24"/>
          <w:lang w:eastAsia="fr-FR"/>
        </w:rPr>
        <w:t>Si</w:t>
      </w:r>
      <w:r>
        <w:rPr>
          <w:rFonts w:eastAsia="Times New Roman" w:cs="Calibri"/>
          <w:color w:val="000000"/>
          <w:szCs w:val="24"/>
          <w:lang w:eastAsia="fr-FR"/>
        </w:rPr>
        <w:t xml:space="preserve"> un des champs est manquant </w:t>
      </w:r>
      <w:r>
        <w:rPr>
          <w:rFonts w:eastAsia="Times New Roman" w:cs="Calibri"/>
          <w:b/>
          <w:bCs/>
          <w:color w:val="000000"/>
          <w:szCs w:val="24"/>
          <w:lang w:eastAsia="fr-FR"/>
        </w:rPr>
        <w:t>alors</w:t>
      </w:r>
      <w:r>
        <w:rPr>
          <w:rFonts w:eastAsia="Times New Roman" w:cs="Calibri"/>
          <w:color w:val="000000"/>
          <w:szCs w:val="24"/>
          <w:lang w:eastAsia="fr-FR"/>
        </w:rPr>
        <w:t xml:space="preserve"> afficher un message </w:t>
      </w:r>
      <w:r w:rsidR="009B50E6">
        <w:rPr>
          <w:rFonts w:eastAsia="Times New Roman" w:cs="Calibri"/>
          <w:color w:val="000000"/>
          <w:szCs w:val="24"/>
          <w:lang w:eastAsia="fr-FR"/>
        </w:rPr>
        <w:t xml:space="preserve">qui m’indique la ligne en question </w:t>
      </w:r>
      <w:r w:rsidR="009B50E6">
        <w:rPr>
          <w:rFonts w:eastAsia="Times New Roman" w:cs="Calibri"/>
          <w:b/>
          <w:bCs/>
          <w:color w:val="000000"/>
          <w:szCs w:val="24"/>
          <w:lang w:eastAsia="fr-FR"/>
        </w:rPr>
        <w:t>et</w:t>
      </w:r>
      <w:r w:rsidR="009B50E6">
        <w:rPr>
          <w:rFonts w:eastAsia="Times New Roman" w:cs="Calibri"/>
          <w:color w:val="000000"/>
          <w:szCs w:val="24"/>
          <w:lang w:eastAsia="fr-FR"/>
        </w:rPr>
        <w:t xml:space="preserve"> continuer le script</w:t>
      </w:r>
    </w:p>
    <w:p w14:paraId="15CF27DD" w14:textId="77777777" w:rsidR="009B50E6" w:rsidRPr="00B15C37" w:rsidRDefault="009B50E6" w:rsidP="009B50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>
        <w:rPr>
          <w:rFonts w:eastAsia="Times New Roman" w:cs="Calibri"/>
          <w:color w:val="000000"/>
          <w:szCs w:val="24"/>
          <w:lang w:eastAsia="fr-FR"/>
        </w:rPr>
        <w:br w:type="page"/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lastRenderedPageBreak/>
        <w:t xml:space="preserve"> 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if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id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-u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"$username"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&gt;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/dev/null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2&gt;&amp;1;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then</w:t>
      </w:r>
    </w:p>
    <w:p w14:paraId="473914AA" w14:textId="77777777" w:rsidR="009B50E6" w:rsidRPr="00B15C37" w:rsidRDefault="009B50E6" w:rsidP="009B50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  echo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"'$username' existe déjà."</w:t>
      </w:r>
    </w:p>
    <w:p w14:paraId="73DA8D41" w14:textId="77777777" w:rsidR="009B50E6" w:rsidRPr="00B15C37" w:rsidRDefault="009B50E6" w:rsidP="009B50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 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continue</w:t>
      </w:r>
    </w:p>
    <w:p w14:paraId="6B158D18" w14:textId="3EE948C2" w:rsidR="00A15C35" w:rsidRDefault="009B50E6" w:rsidP="009B50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fi</w:t>
      </w:r>
    </w:p>
    <w:p w14:paraId="17A0B344" w14:textId="3C03AF87" w:rsidR="009B50E6" w:rsidRDefault="009B50E6" w:rsidP="00A15C35">
      <w:pPr>
        <w:shd w:val="clear" w:color="auto" w:fill="FFFFFF"/>
        <w:spacing w:after="0" w:line="285" w:lineRule="atLeast"/>
        <w:rPr>
          <w:rFonts w:eastAsia="Times New Roman" w:cs="Calibri"/>
          <w:color w:val="000000"/>
          <w:szCs w:val="24"/>
          <w:lang w:eastAsia="fr-FR"/>
        </w:rPr>
      </w:pPr>
      <w:r>
        <w:rPr>
          <w:rFonts w:eastAsia="Times New Roman" w:cs="Calibri"/>
          <w:color w:val="000000"/>
          <w:szCs w:val="24"/>
          <w:lang w:eastAsia="fr-FR"/>
        </w:rPr>
        <w:t xml:space="preserve">→ </w:t>
      </w:r>
      <w:r>
        <w:rPr>
          <w:rFonts w:eastAsia="Times New Roman" w:cs="Calibri"/>
          <w:b/>
          <w:bCs/>
          <w:color w:val="000000"/>
          <w:szCs w:val="24"/>
          <w:lang w:eastAsia="fr-FR"/>
        </w:rPr>
        <w:t>Si</w:t>
      </w:r>
      <w:r>
        <w:rPr>
          <w:rFonts w:eastAsia="Times New Roman" w:cs="Calibri"/>
          <w:color w:val="000000"/>
          <w:szCs w:val="24"/>
          <w:lang w:eastAsia="fr-FR"/>
        </w:rPr>
        <w:t xml:space="preserve"> utilisateur (username) existe déjà </w:t>
      </w:r>
      <w:r>
        <w:rPr>
          <w:rFonts w:eastAsia="Times New Roman" w:cs="Calibri"/>
          <w:b/>
          <w:bCs/>
          <w:color w:val="000000"/>
          <w:szCs w:val="24"/>
          <w:lang w:eastAsia="fr-FR"/>
        </w:rPr>
        <w:t>alors</w:t>
      </w:r>
      <w:r>
        <w:rPr>
          <w:rFonts w:eastAsia="Times New Roman" w:cs="Calibri"/>
          <w:color w:val="000000"/>
          <w:szCs w:val="24"/>
          <w:lang w:eastAsia="fr-FR"/>
        </w:rPr>
        <w:t xml:space="preserve"> ne pas écraser </w:t>
      </w:r>
      <w:r>
        <w:rPr>
          <w:rFonts w:eastAsia="Times New Roman" w:cs="Calibri"/>
          <w:b/>
          <w:bCs/>
          <w:color w:val="000000"/>
          <w:szCs w:val="24"/>
          <w:lang w:eastAsia="fr-FR"/>
        </w:rPr>
        <w:t>et</w:t>
      </w:r>
      <w:r>
        <w:rPr>
          <w:rFonts w:eastAsia="Times New Roman" w:cs="Calibri"/>
          <w:color w:val="000000"/>
          <w:szCs w:val="24"/>
          <w:lang w:eastAsia="fr-FR"/>
        </w:rPr>
        <w:t xml:space="preserve"> afficher un message </w:t>
      </w:r>
      <w:r>
        <w:rPr>
          <w:rFonts w:eastAsia="Times New Roman" w:cs="Calibri"/>
          <w:b/>
          <w:bCs/>
          <w:color w:val="000000"/>
          <w:szCs w:val="24"/>
          <w:lang w:eastAsia="fr-FR"/>
        </w:rPr>
        <w:t xml:space="preserve">et </w:t>
      </w:r>
      <w:r>
        <w:rPr>
          <w:rFonts w:eastAsia="Times New Roman" w:cs="Calibri"/>
          <w:color w:val="000000"/>
          <w:szCs w:val="24"/>
          <w:lang w:eastAsia="fr-FR"/>
        </w:rPr>
        <w:t>continuer le script</w:t>
      </w:r>
    </w:p>
    <w:p w14:paraId="472E3BAE" w14:textId="77777777" w:rsidR="009B50E6" w:rsidRDefault="009B50E6" w:rsidP="00A15C35">
      <w:pPr>
        <w:shd w:val="clear" w:color="auto" w:fill="FFFFFF"/>
        <w:spacing w:after="0" w:line="285" w:lineRule="atLeast"/>
        <w:rPr>
          <w:rFonts w:eastAsia="Times New Roman" w:cs="Calibri"/>
          <w:color w:val="000000"/>
          <w:szCs w:val="24"/>
          <w:lang w:eastAsia="fr-FR"/>
        </w:rPr>
      </w:pPr>
    </w:p>
    <w:p w14:paraId="43C22349" w14:textId="77777777" w:rsidR="009B50E6" w:rsidRPr="00B15C37" w:rsidRDefault="009B50E6" w:rsidP="009B50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if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[[ ! -x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"$shell"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]];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then</w:t>
      </w:r>
    </w:p>
    <w:p w14:paraId="09D09046" w14:textId="77777777" w:rsidR="009B50E6" w:rsidRPr="00B15C37" w:rsidRDefault="009B50E6" w:rsidP="009B50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  echo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"Shell invalide pour '$username' ($shell)"</w:t>
      </w:r>
    </w:p>
    <w:p w14:paraId="213B7E5C" w14:textId="77777777" w:rsidR="009B50E6" w:rsidRPr="00B15C37" w:rsidRDefault="009B50E6" w:rsidP="009B50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 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continue</w:t>
      </w:r>
    </w:p>
    <w:p w14:paraId="026B5A5B" w14:textId="77777777" w:rsidR="009B50E6" w:rsidRPr="00B15C37" w:rsidRDefault="009B50E6" w:rsidP="009B50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</w:t>
      </w:r>
      <w:r w:rsidRPr="00B15C37">
        <w:rPr>
          <w:rFonts w:ascii="Consolas" w:eastAsia="Times New Roman" w:hAnsi="Consolas"/>
          <w:color w:val="0000FF"/>
          <w:sz w:val="21"/>
          <w:szCs w:val="21"/>
          <w:lang w:eastAsia="fr-FR"/>
        </w:rPr>
        <w:t>fi</w:t>
      </w:r>
    </w:p>
    <w:p w14:paraId="47C0C177" w14:textId="2EC0A3E5" w:rsidR="009B50E6" w:rsidRDefault="009B50E6" w:rsidP="00A15C35">
      <w:pPr>
        <w:shd w:val="clear" w:color="auto" w:fill="FFFFFF"/>
        <w:spacing w:after="0" w:line="285" w:lineRule="atLeast"/>
        <w:rPr>
          <w:rFonts w:eastAsia="Times New Roman" w:cs="Calibri"/>
          <w:color w:val="000000"/>
          <w:szCs w:val="24"/>
          <w:lang w:eastAsia="fr-FR"/>
        </w:rPr>
      </w:pPr>
      <w:r>
        <w:rPr>
          <w:rFonts w:eastAsia="Times New Roman" w:cs="Calibri"/>
          <w:color w:val="000000"/>
          <w:szCs w:val="24"/>
          <w:lang w:eastAsia="fr-FR"/>
        </w:rPr>
        <w:t xml:space="preserve">→ </w:t>
      </w:r>
      <w:r>
        <w:rPr>
          <w:rFonts w:eastAsia="Times New Roman" w:cs="Calibri"/>
          <w:b/>
          <w:bCs/>
          <w:color w:val="000000"/>
          <w:szCs w:val="24"/>
          <w:lang w:eastAsia="fr-FR"/>
        </w:rPr>
        <w:t>Si</w:t>
      </w:r>
      <w:r>
        <w:rPr>
          <w:rFonts w:eastAsia="Times New Roman" w:cs="Calibri"/>
          <w:color w:val="000000"/>
          <w:szCs w:val="24"/>
          <w:lang w:eastAsia="fr-FR"/>
        </w:rPr>
        <w:t xml:space="preserve"> le shell est invalide </w:t>
      </w:r>
      <w:r>
        <w:rPr>
          <w:rFonts w:eastAsia="Times New Roman" w:cs="Calibri"/>
          <w:b/>
          <w:bCs/>
          <w:color w:val="000000"/>
          <w:szCs w:val="24"/>
          <w:lang w:eastAsia="fr-FR"/>
        </w:rPr>
        <w:t xml:space="preserve">alors </w:t>
      </w:r>
      <w:r>
        <w:rPr>
          <w:rFonts w:eastAsia="Times New Roman" w:cs="Calibri"/>
          <w:color w:val="000000"/>
          <w:szCs w:val="24"/>
          <w:lang w:eastAsia="fr-FR"/>
        </w:rPr>
        <w:t>afficher message</w:t>
      </w:r>
      <w:r>
        <w:rPr>
          <w:rFonts w:eastAsia="Times New Roman" w:cs="Calibri"/>
          <w:b/>
          <w:bCs/>
          <w:color w:val="000000"/>
          <w:szCs w:val="24"/>
          <w:lang w:eastAsia="fr-FR"/>
        </w:rPr>
        <w:t xml:space="preserve"> et</w:t>
      </w:r>
      <w:r>
        <w:rPr>
          <w:rFonts w:eastAsia="Times New Roman" w:cs="Calibri"/>
          <w:color w:val="000000"/>
          <w:szCs w:val="24"/>
          <w:lang w:eastAsia="fr-FR"/>
        </w:rPr>
        <w:t xml:space="preserve"> continuer script</w:t>
      </w:r>
    </w:p>
    <w:p w14:paraId="5E051935" w14:textId="77777777" w:rsidR="009B50E6" w:rsidRDefault="009B50E6" w:rsidP="00A15C35">
      <w:pPr>
        <w:shd w:val="clear" w:color="auto" w:fill="FFFFFF"/>
        <w:spacing w:after="0" w:line="285" w:lineRule="atLeast"/>
        <w:rPr>
          <w:rFonts w:eastAsia="Times New Roman" w:cs="Calibri"/>
          <w:color w:val="000000"/>
          <w:szCs w:val="24"/>
          <w:lang w:eastAsia="fr-FR"/>
        </w:rPr>
      </w:pPr>
    </w:p>
    <w:p w14:paraId="55D7DEC4" w14:textId="5589D7D9" w:rsidR="009B50E6" w:rsidRDefault="009B50E6" w:rsidP="009B50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85" w:lineRule="atLeast"/>
        <w:rPr>
          <w:rFonts w:ascii="Consolas" w:eastAsia="Times New Roman" w:hAnsi="Consolas"/>
          <w:color w:val="000000"/>
          <w:sz w:val="21"/>
          <w:szCs w:val="21"/>
          <w:lang w:eastAsia="fr-FR"/>
        </w:rPr>
      </w:pP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  passwd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-e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"$username"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&gt;</w:t>
      </w:r>
      <w:r w:rsidRPr="00B15C37">
        <w:rPr>
          <w:rFonts w:ascii="Consolas" w:eastAsia="Times New Roman" w:hAnsi="Consolas"/>
          <w:color w:val="A31515"/>
          <w:sz w:val="21"/>
          <w:szCs w:val="21"/>
          <w:lang w:eastAsia="fr-FR"/>
        </w:rPr>
        <w:t>/dev/null</w:t>
      </w:r>
      <w:r w:rsidRPr="00B15C37">
        <w:rPr>
          <w:rFonts w:ascii="Consolas" w:eastAsia="Times New Roman" w:hAnsi="Consolas"/>
          <w:color w:val="000000"/>
          <w:sz w:val="21"/>
          <w:szCs w:val="21"/>
          <w:lang w:eastAsia="fr-FR"/>
        </w:rPr>
        <w:t xml:space="preserve"> 2&gt;&amp;1 || true</w:t>
      </w:r>
    </w:p>
    <w:p w14:paraId="046652E3" w14:textId="16187ABC" w:rsidR="009B50E6" w:rsidRDefault="009B50E6" w:rsidP="00A15C35">
      <w:pPr>
        <w:shd w:val="clear" w:color="auto" w:fill="FFFFFF"/>
        <w:spacing w:after="0" w:line="285" w:lineRule="atLeast"/>
        <w:rPr>
          <w:rFonts w:eastAsia="Times New Roman" w:cs="Calibri"/>
          <w:color w:val="000000"/>
          <w:szCs w:val="24"/>
          <w:lang w:eastAsia="fr-FR"/>
        </w:rPr>
      </w:pPr>
      <w:r>
        <w:rPr>
          <w:rFonts w:eastAsia="Times New Roman" w:cs="Calibri"/>
          <w:color w:val="000000"/>
          <w:szCs w:val="24"/>
          <w:lang w:eastAsia="fr-FR"/>
        </w:rPr>
        <w:t>→ L’utilisateur devra changer son mot de passe à la première connexion</w:t>
      </w:r>
    </w:p>
    <w:p w14:paraId="7B13EE59" w14:textId="77777777" w:rsidR="009B50E6" w:rsidRDefault="009B50E6" w:rsidP="00A15C35">
      <w:pPr>
        <w:shd w:val="clear" w:color="auto" w:fill="FFFFFF"/>
        <w:spacing w:after="0" w:line="285" w:lineRule="atLeast"/>
        <w:rPr>
          <w:rFonts w:eastAsia="Times New Roman" w:cs="Calibri"/>
          <w:color w:val="000000"/>
          <w:szCs w:val="24"/>
          <w:lang w:eastAsia="fr-FR"/>
        </w:rPr>
      </w:pPr>
    </w:p>
    <w:p w14:paraId="7D8D043D" w14:textId="77777777" w:rsidR="00A225B2" w:rsidRPr="00A225B2" w:rsidRDefault="00A225B2" w:rsidP="00A225B2">
      <w:pPr>
        <w:pStyle w:val="Titre1"/>
      </w:pPr>
      <w:bookmarkStart w:id="15" w:name="_Toc184190819"/>
      <w:r w:rsidRPr="00A225B2">
        <w:t>Documentation et maintenance des scripts</w:t>
      </w:r>
      <w:bookmarkEnd w:id="15"/>
    </w:p>
    <w:p w14:paraId="5D1F450B" w14:textId="77777777" w:rsidR="00A225B2" w:rsidRPr="00A225B2" w:rsidRDefault="00A225B2" w:rsidP="00A225B2">
      <w:pPr>
        <w:numPr>
          <w:ilvl w:val="0"/>
          <w:numId w:val="19"/>
        </w:numPr>
      </w:pPr>
      <w:r w:rsidRPr="00A225B2">
        <w:rPr>
          <w:b/>
          <w:bCs/>
        </w:rPr>
        <w:t>Objectif</w:t>
      </w:r>
      <w:r w:rsidRPr="00A225B2">
        <w:t> : Apprendre à documenter et commenter les scripts pour faciliter leur maintenance.</w:t>
      </w:r>
    </w:p>
    <w:p w14:paraId="05C28974" w14:textId="77777777" w:rsidR="00A225B2" w:rsidRPr="00A225B2" w:rsidRDefault="00A225B2" w:rsidP="00A225B2">
      <w:pPr>
        <w:numPr>
          <w:ilvl w:val="0"/>
          <w:numId w:val="19"/>
        </w:numPr>
      </w:pPr>
      <w:r w:rsidRPr="00A225B2">
        <w:rPr>
          <w:b/>
          <w:bCs/>
        </w:rPr>
        <w:t>Exercices</w:t>
      </w:r>
      <w:r w:rsidRPr="00A225B2">
        <w:t> :</w:t>
      </w:r>
    </w:p>
    <w:p w14:paraId="537D289F" w14:textId="3D61C9AC" w:rsidR="00BF231F" w:rsidRPr="00A225B2" w:rsidRDefault="00A225B2" w:rsidP="00BF231F">
      <w:pPr>
        <w:numPr>
          <w:ilvl w:val="1"/>
          <w:numId w:val="20"/>
        </w:numPr>
      </w:pPr>
      <w:r w:rsidRPr="00A225B2">
        <w:t>Ajout de commentaires détaillés dans les scripts.</w:t>
      </w:r>
    </w:p>
    <w:p w14:paraId="7FCDC12F" w14:textId="77777777" w:rsidR="00A225B2" w:rsidRPr="00A225B2" w:rsidRDefault="00A225B2" w:rsidP="00A225B2">
      <w:pPr>
        <w:numPr>
          <w:ilvl w:val="1"/>
          <w:numId w:val="20"/>
        </w:numPr>
      </w:pPr>
      <w:r w:rsidRPr="00A225B2">
        <w:t>Création d'une documentation utilisateur pour les scripts.</w:t>
      </w:r>
    </w:p>
    <w:p w14:paraId="59B94409" w14:textId="77777777" w:rsidR="00A225B2" w:rsidRPr="00A225B2" w:rsidRDefault="00A225B2" w:rsidP="00A225B2">
      <w:pPr>
        <w:pStyle w:val="Titre1"/>
      </w:pPr>
      <w:bookmarkStart w:id="16" w:name="_Toc184190820"/>
      <w:r w:rsidRPr="00A225B2">
        <w:t>Exercice final avec correction</w:t>
      </w:r>
      <w:bookmarkEnd w:id="16"/>
    </w:p>
    <w:p w14:paraId="43832488" w14:textId="77777777" w:rsidR="00A225B2" w:rsidRPr="00A225B2" w:rsidRDefault="00A225B2" w:rsidP="00A225B2">
      <w:pPr>
        <w:numPr>
          <w:ilvl w:val="0"/>
          <w:numId w:val="21"/>
        </w:numPr>
      </w:pPr>
      <w:r w:rsidRPr="00A225B2">
        <w:rPr>
          <w:b/>
          <w:bCs/>
        </w:rPr>
        <w:t>Objectif</w:t>
      </w:r>
      <w:r w:rsidRPr="00A225B2">
        <w:t> : Tester les compétences acquises et corriger un script avec des erreurs.</w:t>
      </w:r>
    </w:p>
    <w:p w14:paraId="2BE65E0B" w14:textId="77777777" w:rsidR="00A225B2" w:rsidRPr="00A225B2" w:rsidRDefault="00A225B2" w:rsidP="00A225B2">
      <w:pPr>
        <w:numPr>
          <w:ilvl w:val="0"/>
          <w:numId w:val="21"/>
        </w:numPr>
      </w:pPr>
      <w:r w:rsidRPr="00A225B2">
        <w:rPr>
          <w:b/>
          <w:bCs/>
        </w:rPr>
        <w:t>Exercice</w:t>
      </w:r>
      <w:r w:rsidRPr="00A225B2">
        <w:t> :</w:t>
      </w:r>
    </w:p>
    <w:p w14:paraId="38D8DF68" w14:textId="77777777" w:rsidR="00A225B2" w:rsidRPr="00A225B2" w:rsidRDefault="00A225B2" w:rsidP="00A225B2">
      <w:pPr>
        <w:numPr>
          <w:ilvl w:val="1"/>
          <w:numId w:val="22"/>
        </w:numPr>
      </w:pPr>
      <w:r w:rsidRPr="00A225B2">
        <w:t>Présentation d'un script contenant des erreurs et des commentaires incomplets.</w:t>
      </w:r>
    </w:p>
    <w:p w14:paraId="76632365" w14:textId="77777777" w:rsidR="00A225B2" w:rsidRPr="00A225B2" w:rsidRDefault="00A225B2" w:rsidP="00A225B2">
      <w:pPr>
        <w:numPr>
          <w:ilvl w:val="1"/>
          <w:numId w:val="22"/>
        </w:numPr>
      </w:pPr>
      <w:r w:rsidRPr="00A225B2">
        <w:t>Identification et correction des erreurs.</w:t>
      </w:r>
    </w:p>
    <w:p w14:paraId="128D4F6D" w14:textId="77777777" w:rsidR="00A225B2" w:rsidRPr="00A225B2" w:rsidRDefault="00A225B2" w:rsidP="00A225B2">
      <w:pPr>
        <w:numPr>
          <w:ilvl w:val="1"/>
          <w:numId w:val="22"/>
        </w:numPr>
      </w:pPr>
      <w:r w:rsidRPr="00A225B2">
        <w:t>Ajout des commentaires manquants.</w:t>
      </w:r>
    </w:p>
    <w:p w14:paraId="4ECA57BF" w14:textId="77777777" w:rsidR="00A225B2" w:rsidRPr="00A225B2" w:rsidRDefault="00A225B2" w:rsidP="00A225B2">
      <w:pPr>
        <w:rPr>
          <w:b/>
          <w:bCs/>
        </w:rPr>
      </w:pPr>
      <w:r w:rsidRPr="00A225B2">
        <w:rPr>
          <w:b/>
          <w:bCs/>
        </w:rPr>
        <w:t>Exemple de script Bash pour l'importation d'utilisateurs</w:t>
      </w:r>
    </w:p>
    <w:p w14:paraId="5BB43811" w14:textId="77777777" w:rsidR="00A225B2" w:rsidRPr="00A225B2" w:rsidRDefault="00A225B2" w:rsidP="00BC4D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#!/bin/bash</w:t>
      </w:r>
    </w:p>
    <w:p w14:paraId="3461D779" w14:textId="77777777" w:rsidR="00A225B2" w:rsidRPr="00A225B2" w:rsidRDefault="00A225B2" w:rsidP="00BC4D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DCD9EBB" w14:textId="77777777" w:rsidR="00A225B2" w:rsidRPr="00A225B2" w:rsidRDefault="00A225B2" w:rsidP="00BC4D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lastRenderedPageBreak/>
        <w:t># Vérification des droits root</w:t>
      </w:r>
    </w:p>
    <w:p w14:paraId="443CFEFC" w14:textId="77777777" w:rsidR="00A225B2" w:rsidRPr="00A225B2" w:rsidRDefault="00A225B2" w:rsidP="00BC4D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if [ "$(id -u)" -ne 0 ]; then</w:t>
      </w:r>
    </w:p>
    <w:p w14:paraId="19F833A2" w14:textId="77777777" w:rsidR="00A225B2" w:rsidRPr="00A225B2" w:rsidRDefault="00A225B2" w:rsidP="00BC4D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 xml:space="preserve">  echo "Ce script doit être exécuté en tant que root."</w:t>
      </w:r>
    </w:p>
    <w:p w14:paraId="7077510F" w14:textId="77777777" w:rsidR="00A225B2" w:rsidRPr="00A225B2" w:rsidRDefault="00A225B2" w:rsidP="00BC4D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 xml:space="preserve">  exit 1</w:t>
      </w:r>
    </w:p>
    <w:p w14:paraId="02C51C74" w14:textId="77777777" w:rsidR="00A225B2" w:rsidRPr="00A225B2" w:rsidRDefault="00A225B2" w:rsidP="00BC4D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fi</w:t>
      </w:r>
    </w:p>
    <w:p w14:paraId="529BD341" w14:textId="77777777" w:rsidR="00A225B2" w:rsidRPr="00A225B2" w:rsidRDefault="00A225B2" w:rsidP="00BC4D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 Lecture du fichier d'utilisateurs</w:t>
      </w:r>
    </w:p>
    <w:p w14:paraId="0AD2EF33" w14:textId="4D8C4802" w:rsidR="00A225B2" w:rsidRPr="00A225B2" w:rsidRDefault="00A225B2" w:rsidP="00BC4D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CA"/>
        </w:rPr>
      </w:pPr>
      <w:r w:rsidRPr="00A225B2">
        <w:rPr>
          <w:lang w:val="en-CA"/>
        </w:rPr>
        <w:t>while IFS=</w:t>
      </w:r>
      <w:r w:rsidR="00BF231F" w:rsidRPr="00BF231F">
        <w:rPr>
          <w:color w:val="FF0000"/>
          <w:lang w:val="en-CA"/>
        </w:rPr>
        <w:t>’</w:t>
      </w:r>
      <w:r w:rsidR="00BF231F">
        <w:rPr>
          <w:lang w:val="en-CA"/>
        </w:rPr>
        <w:t>,</w:t>
      </w:r>
      <w:r w:rsidR="00BF231F" w:rsidRPr="00BF231F">
        <w:rPr>
          <w:color w:val="FF0000"/>
          <w:lang w:val="en-CA"/>
        </w:rPr>
        <w:t>’</w:t>
      </w:r>
      <w:r w:rsidRPr="00A225B2">
        <w:rPr>
          <w:lang w:val="en-CA"/>
        </w:rPr>
        <w:t xml:space="preserve"> read -r username password; do</w:t>
      </w:r>
    </w:p>
    <w:p w14:paraId="4E552799" w14:textId="77777777" w:rsidR="00A225B2" w:rsidRPr="00A225B2" w:rsidRDefault="00A225B2" w:rsidP="00BC4D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rPr>
          <w:lang w:val="en-CA"/>
        </w:rPr>
        <w:t xml:space="preserve">  </w:t>
      </w:r>
      <w:r w:rsidRPr="00A225B2">
        <w:t># Création de l'utilisateur</w:t>
      </w:r>
    </w:p>
    <w:p w14:paraId="5EBCCDCE" w14:textId="77777777" w:rsidR="00A225B2" w:rsidRPr="00A225B2" w:rsidRDefault="00A225B2" w:rsidP="00BC4D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 xml:space="preserve">  useradd -m "$username"</w:t>
      </w:r>
    </w:p>
    <w:p w14:paraId="0CE3F5AF" w14:textId="77777777" w:rsidR="00A225B2" w:rsidRPr="00A225B2" w:rsidRDefault="00A225B2" w:rsidP="00BC4D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 xml:space="preserve">  echo "$username:$password" | chpasswd</w:t>
      </w:r>
    </w:p>
    <w:p w14:paraId="1D60FA84" w14:textId="77777777" w:rsidR="00A225B2" w:rsidRPr="00A225B2" w:rsidRDefault="00A225B2" w:rsidP="00BC4D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 xml:space="preserve">  echo "Utilisateur $username créé avec succès."</w:t>
      </w:r>
    </w:p>
    <w:p w14:paraId="31BBA079" w14:textId="77777777" w:rsidR="00A225B2" w:rsidRPr="00A225B2" w:rsidRDefault="00A225B2" w:rsidP="00BC4D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done &lt; utilisateurs.txt</w:t>
      </w:r>
    </w:p>
    <w:p w14:paraId="30B48FC6" w14:textId="77777777" w:rsidR="00A225B2" w:rsidRDefault="00A225B2" w:rsidP="00BC4D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echo "Importation des utilisateurs terminée."</w:t>
      </w:r>
    </w:p>
    <w:p w14:paraId="09FF9E89" w14:textId="77777777" w:rsidR="00A225B2" w:rsidRDefault="00A225B2" w:rsidP="00BC4D54">
      <w:pPr>
        <w:pStyle w:val="Titre1"/>
      </w:pPr>
      <w:r>
        <w:br w:type="page"/>
      </w:r>
      <w:bookmarkStart w:id="17" w:name="_Toc184190821"/>
      <w:r>
        <w:lastRenderedPageBreak/>
        <w:t>Correction possible</w:t>
      </w:r>
      <w:bookmarkEnd w:id="17"/>
    </w:p>
    <w:p w14:paraId="5A9086D2" w14:textId="77777777" w:rsidR="00A225B2" w:rsidRPr="00A225B2" w:rsidRDefault="00A225B2" w:rsidP="00A225B2">
      <w:pPr>
        <w:rPr>
          <w:b/>
          <w:bCs/>
        </w:rPr>
      </w:pPr>
      <w:r w:rsidRPr="00A225B2">
        <w:rPr>
          <w:b/>
          <w:bCs/>
        </w:rPr>
        <w:t>1. Introduction à Linux et à la ligne de commande</w:t>
      </w:r>
    </w:p>
    <w:p w14:paraId="12A2866D" w14:textId="77777777" w:rsidR="00A225B2" w:rsidRPr="00A225B2" w:rsidRDefault="00A225B2" w:rsidP="00A225B2">
      <w:pPr>
        <w:rPr>
          <w:b/>
          <w:bCs/>
        </w:rPr>
      </w:pPr>
      <w:r w:rsidRPr="00A225B2">
        <w:rPr>
          <w:b/>
          <w:bCs/>
        </w:rPr>
        <w:t>Exercice : Navigation dans le système de fichiers</w:t>
      </w:r>
    </w:p>
    <w:p w14:paraId="36E9A715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 Afficher le répertoire courant</w:t>
      </w:r>
    </w:p>
    <w:p w14:paraId="1E211EBF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pwd</w:t>
      </w:r>
    </w:p>
    <w:p w14:paraId="1387EF2F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 Lister les fichiers et répertoires</w:t>
      </w:r>
    </w:p>
    <w:p w14:paraId="550A0D1D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ls</w:t>
      </w:r>
    </w:p>
    <w:p w14:paraId="519F4BD1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 Changer de répertoire</w:t>
      </w:r>
    </w:p>
    <w:p w14:paraId="226931B0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cd /chemin/vers/repertoire</w:t>
      </w:r>
    </w:p>
    <w:p w14:paraId="3CF2D8B6" w14:textId="77777777" w:rsidR="00A225B2" w:rsidRDefault="00A225B2" w:rsidP="00A225B2">
      <w:pPr>
        <w:rPr>
          <w:b/>
          <w:bCs/>
        </w:rPr>
      </w:pPr>
    </w:p>
    <w:p w14:paraId="3EB1909E" w14:textId="77777777" w:rsidR="00A225B2" w:rsidRPr="00A225B2" w:rsidRDefault="00A225B2" w:rsidP="00A225B2">
      <w:pPr>
        <w:rPr>
          <w:b/>
          <w:bCs/>
        </w:rPr>
      </w:pPr>
      <w:r w:rsidRPr="00A225B2">
        <w:rPr>
          <w:b/>
          <w:bCs/>
        </w:rPr>
        <w:t>Exercice : Gestion des fichiers et des répertoires</w:t>
      </w:r>
    </w:p>
    <w:p w14:paraId="56277F21" w14:textId="77777777" w:rsidR="00A225B2" w:rsidRPr="00A225B2" w:rsidRDefault="00A225B2" w:rsidP="00A225B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A225B2">
        <w:t># Copier un fichier</w:t>
      </w:r>
    </w:p>
    <w:p w14:paraId="5CF1AA22" w14:textId="77777777" w:rsidR="00A225B2" w:rsidRPr="00A225B2" w:rsidRDefault="00A225B2" w:rsidP="00A225B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A225B2">
        <w:t>cp fichier_source fichier_destination</w:t>
      </w:r>
    </w:p>
    <w:p w14:paraId="2F4DA6D3" w14:textId="77777777" w:rsidR="00A225B2" w:rsidRPr="00A225B2" w:rsidRDefault="00A225B2" w:rsidP="00A225B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A225B2">
        <w:t># Déplacer un fichier</w:t>
      </w:r>
    </w:p>
    <w:p w14:paraId="62E0BE26" w14:textId="77777777" w:rsidR="00A225B2" w:rsidRPr="00A225B2" w:rsidRDefault="00A225B2" w:rsidP="00A225B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A225B2">
        <w:t>mv fichier_source fichier_destination</w:t>
      </w:r>
    </w:p>
    <w:p w14:paraId="6F83C573" w14:textId="77777777" w:rsidR="00A225B2" w:rsidRPr="00A225B2" w:rsidRDefault="00A225B2" w:rsidP="00A225B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A225B2">
        <w:t># Supprimer un fichier</w:t>
      </w:r>
    </w:p>
    <w:p w14:paraId="13E48E14" w14:textId="77777777" w:rsidR="00A225B2" w:rsidRPr="00A225B2" w:rsidRDefault="00A225B2" w:rsidP="00A225B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A225B2">
        <w:t>rm fichier</w:t>
      </w:r>
    </w:p>
    <w:p w14:paraId="0FB78278" w14:textId="77777777" w:rsidR="00A225B2" w:rsidRPr="00A225B2" w:rsidRDefault="00A225B2" w:rsidP="00A225B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</w:p>
    <w:p w14:paraId="5F28FA6B" w14:textId="77777777" w:rsidR="00A225B2" w:rsidRPr="00A225B2" w:rsidRDefault="00A225B2" w:rsidP="00A225B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A225B2">
        <w:t># Créer un répertoire</w:t>
      </w:r>
    </w:p>
    <w:p w14:paraId="099B3172" w14:textId="77777777" w:rsidR="00A225B2" w:rsidRPr="00A225B2" w:rsidRDefault="00A225B2" w:rsidP="00A225B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A225B2">
        <w:t>mkdir nouveau_repertoire</w:t>
      </w:r>
    </w:p>
    <w:p w14:paraId="5C9E5424" w14:textId="77777777" w:rsidR="00A225B2" w:rsidRPr="00A225B2" w:rsidRDefault="00A225B2" w:rsidP="00A225B2">
      <w:pPr>
        <w:rPr>
          <w:b/>
          <w:bCs/>
        </w:rPr>
      </w:pPr>
      <w:r>
        <w:rPr>
          <w:b/>
          <w:bCs/>
        </w:rPr>
        <w:br w:type="page"/>
      </w:r>
      <w:r w:rsidRPr="00A225B2">
        <w:rPr>
          <w:b/>
          <w:bCs/>
        </w:rPr>
        <w:lastRenderedPageBreak/>
        <w:t>2. Installation et configuration des services de base</w:t>
      </w:r>
    </w:p>
    <w:p w14:paraId="068EC82C" w14:textId="77777777" w:rsidR="00A225B2" w:rsidRPr="00A225B2" w:rsidRDefault="00A225B2" w:rsidP="00A225B2">
      <w:pPr>
        <w:rPr>
          <w:b/>
          <w:bCs/>
        </w:rPr>
      </w:pPr>
      <w:r w:rsidRPr="00A225B2">
        <w:rPr>
          <w:b/>
          <w:bCs/>
        </w:rPr>
        <w:t>Exercice : Installation d'un serveur DHCP</w:t>
      </w:r>
    </w:p>
    <w:p w14:paraId="4B7FAC90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 Installer le serveur DHCP</w:t>
      </w:r>
    </w:p>
    <w:p w14:paraId="40587A82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CA"/>
        </w:rPr>
      </w:pPr>
      <w:r w:rsidRPr="00A225B2">
        <w:rPr>
          <w:lang w:val="en-CA"/>
        </w:rPr>
        <w:t>sudo apt-get install isc-dhcp-server</w:t>
      </w:r>
    </w:p>
    <w:p w14:paraId="4AF5BA61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 Configurer le fichier /etc/dhcp/dhcpd.conf</w:t>
      </w:r>
    </w:p>
    <w:p w14:paraId="682B5393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sudo nano /etc/dhcp/dhcpd.conf</w:t>
      </w:r>
    </w:p>
    <w:p w14:paraId="2C8D1D24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 Démarrer le service DHCP</w:t>
      </w:r>
    </w:p>
    <w:p w14:paraId="33299CB6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sudo systemctl start isc-dhcp-server</w:t>
      </w:r>
    </w:p>
    <w:p w14:paraId="697BFCF1" w14:textId="77777777" w:rsidR="00A225B2" w:rsidRPr="00A225B2" w:rsidRDefault="00A225B2" w:rsidP="00A225B2">
      <w:pPr>
        <w:rPr>
          <w:b/>
          <w:bCs/>
        </w:rPr>
      </w:pPr>
      <w:r w:rsidRPr="00A225B2">
        <w:rPr>
          <w:b/>
          <w:bCs/>
        </w:rPr>
        <w:t>Exercice : Configuration d'un serveur DNS avec Bind</w:t>
      </w:r>
    </w:p>
    <w:p w14:paraId="05E9F287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CA"/>
        </w:rPr>
      </w:pPr>
      <w:r w:rsidRPr="00A225B2">
        <w:rPr>
          <w:lang w:val="en-CA"/>
        </w:rPr>
        <w:t># Installer Bind</w:t>
      </w:r>
    </w:p>
    <w:p w14:paraId="38E32E28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CA"/>
        </w:rPr>
      </w:pPr>
      <w:r w:rsidRPr="00A225B2">
        <w:rPr>
          <w:lang w:val="en-CA"/>
        </w:rPr>
        <w:t>sudo apt-get install bind9</w:t>
      </w:r>
    </w:p>
    <w:p w14:paraId="3846F0BD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 Configurer le fichier /etc/bind/named.conf.local</w:t>
      </w:r>
    </w:p>
    <w:p w14:paraId="415B420A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sudo nano /etc/bind/named.conf.local</w:t>
      </w:r>
    </w:p>
    <w:p w14:paraId="7C085808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 Démarrer le service DNS</w:t>
      </w:r>
    </w:p>
    <w:p w14:paraId="55F3A0A9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sudo systemctl start bind9</w:t>
      </w:r>
    </w:p>
    <w:p w14:paraId="60EF7C93" w14:textId="77777777" w:rsidR="00A225B2" w:rsidRPr="00A225B2" w:rsidRDefault="00A225B2" w:rsidP="00A225B2">
      <w:pPr>
        <w:rPr>
          <w:b/>
          <w:bCs/>
        </w:rPr>
      </w:pPr>
      <w:r w:rsidRPr="00A225B2">
        <w:rPr>
          <w:b/>
          <w:bCs/>
        </w:rPr>
        <w:t>Exercice : Installation et configuration d'un serveur HTTP avec Nginx</w:t>
      </w:r>
    </w:p>
    <w:p w14:paraId="34576373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CA"/>
        </w:rPr>
      </w:pPr>
      <w:r w:rsidRPr="00A225B2">
        <w:rPr>
          <w:lang w:val="en-CA"/>
        </w:rPr>
        <w:t># Installer Nginx</w:t>
      </w:r>
    </w:p>
    <w:p w14:paraId="43F4FB0F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CA"/>
        </w:rPr>
      </w:pPr>
      <w:r w:rsidRPr="00A225B2">
        <w:rPr>
          <w:lang w:val="en-CA"/>
        </w:rPr>
        <w:t>sudo apt-get install nginx</w:t>
      </w:r>
    </w:p>
    <w:p w14:paraId="178E7AA6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 Configurer le fichier /etc/nginx/sites-available/default</w:t>
      </w:r>
    </w:p>
    <w:p w14:paraId="38C8342A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sudo nano /etc/nginx/sites-available/default</w:t>
      </w:r>
    </w:p>
    <w:p w14:paraId="213DE9DC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 Démarrer le service Nginx</w:t>
      </w:r>
    </w:p>
    <w:p w14:paraId="163B5095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sudo systemctl start nginx</w:t>
      </w:r>
    </w:p>
    <w:p w14:paraId="3ED6BA89" w14:textId="77777777" w:rsidR="00A225B2" w:rsidRPr="00A225B2" w:rsidRDefault="00A225B2" w:rsidP="00A225B2">
      <w:pPr>
        <w:rPr>
          <w:b/>
          <w:bCs/>
        </w:rPr>
      </w:pPr>
      <w:r>
        <w:rPr>
          <w:b/>
          <w:bCs/>
        </w:rPr>
        <w:br w:type="page"/>
      </w:r>
      <w:r w:rsidRPr="00A225B2">
        <w:rPr>
          <w:b/>
          <w:bCs/>
        </w:rPr>
        <w:lastRenderedPageBreak/>
        <w:t>3. Configuration de VirtualHost sur Nginx</w:t>
      </w:r>
    </w:p>
    <w:p w14:paraId="4BA37468" w14:textId="77777777" w:rsidR="00A225B2" w:rsidRPr="00A225B2" w:rsidRDefault="00A225B2" w:rsidP="00A225B2">
      <w:pPr>
        <w:rPr>
          <w:b/>
          <w:bCs/>
        </w:rPr>
      </w:pPr>
      <w:r w:rsidRPr="00A225B2">
        <w:rPr>
          <w:b/>
          <w:bCs/>
        </w:rPr>
        <w:t>Exercice : Création de VirtualHost</w:t>
      </w:r>
    </w:p>
    <w:p w14:paraId="11CE41FD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 Créer un fichier de configuration pour le site</w:t>
      </w:r>
    </w:p>
    <w:p w14:paraId="15A2D37C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sudo nano /etc/nginx/sites-available/mon_site</w:t>
      </w:r>
    </w:p>
    <w:p w14:paraId="5139275B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 Ajouter la configuration du VirtualHost</w:t>
      </w:r>
    </w:p>
    <w:p w14:paraId="24FD2934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server {</w:t>
      </w:r>
    </w:p>
    <w:p w14:paraId="05CB1FDA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CA"/>
        </w:rPr>
      </w:pPr>
      <w:r w:rsidRPr="00A225B2">
        <w:t xml:space="preserve">    </w:t>
      </w:r>
      <w:r w:rsidRPr="00A225B2">
        <w:rPr>
          <w:lang w:val="en-CA"/>
        </w:rPr>
        <w:t>listen 80;</w:t>
      </w:r>
    </w:p>
    <w:p w14:paraId="2A1018EE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CA"/>
        </w:rPr>
      </w:pPr>
      <w:r w:rsidRPr="00A225B2">
        <w:rPr>
          <w:lang w:val="en-CA"/>
        </w:rPr>
        <w:t xml:space="preserve">    server_name mon_site.com;</w:t>
      </w:r>
    </w:p>
    <w:p w14:paraId="3837F3A2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CA"/>
        </w:rPr>
      </w:pPr>
      <w:r w:rsidRPr="00A225B2">
        <w:rPr>
          <w:lang w:val="en-CA"/>
        </w:rPr>
        <w:t xml:space="preserve">    root /var/www/mon_site;</w:t>
      </w:r>
    </w:p>
    <w:p w14:paraId="66634E9D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CA"/>
        </w:rPr>
      </w:pPr>
      <w:r w:rsidRPr="00A225B2">
        <w:rPr>
          <w:lang w:val="en-CA"/>
        </w:rPr>
        <w:t xml:space="preserve">    index index.html;</w:t>
      </w:r>
    </w:p>
    <w:p w14:paraId="2239F6FF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}</w:t>
      </w:r>
    </w:p>
    <w:p w14:paraId="66F39DFA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 Activer le site</w:t>
      </w:r>
    </w:p>
    <w:p w14:paraId="2E8E95CC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sudo ln -s /etc/nginx/sites-available/mon_site /etc/nginx/sites-enabled/</w:t>
      </w:r>
    </w:p>
    <w:p w14:paraId="125262BC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CA"/>
        </w:rPr>
      </w:pPr>
      <w:r w:rsidRPr="00A225B2">
        <w:rPr>
          <w:lang w:val="en-CA"/>
        </w:rPr>
        <w:t># Redémarrer Nginx</w:t>
      </w:r>
    </w:p>
    <w:p w14:paraId="172DD427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CA"/>
        </w:rPr>
      </w:pPr>
      <w:r w:rsidRPr="00A225B2">
        <w:rPr>
          <w:lang w:val="en-CA"/>
        </w:rPr>
        <w:t>sudo systemctl restart nginx</w:t>
      </w:r>
    </w:p>
    <w:p w14:paraId="5176E7BB" w14:textId="77777777" w:rsidR="00A225B2" w:rsidRPr="00A225B2" w:rsidRDefault="00A225B2" w:rsidP="00A225B2">
      <w:pPr>
        <w:rPr>
          <w:b/>
          <w:bCs/>
        </w:rPr>
      </w:pPr>
      <w:r w:rsidRPr="00A225B2">
        <w:rPr>
          <w:b/>
          <w:bCs/>
        </w:rPr>
        <w:t>4. Introduction aux scripts Bash</w:t>
      </w:r>
    </w:p>
    <w:p w14:paraId="7759460D" w14:textId="77777777" w:rsidR="00A225B2" w:rsidRPr="00A225B2" w:rsidRDefault="00A225B2" w:rsidP="00A225B2">
      <w:pPr>
        <w:rPr>
          <w:b/>
          <w:bCs/>
        </w:rPr>
      </w:pPr>
      <w:r w:rsidRPr="00A225B2">
        <w:rPr>
          <w:b/>
          <w:bCs/>
        </w:rPr>
        <w:t>Exercice : Écriture de scripts simples</w:t>
      </w:r>
    </w:p>
    <w:p w14:paraId="11252DD5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#!/bin/bash</w:t>
      </w:r>
    </w:p>
    <w:p w14:paraId="748FC68D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 Script de sauvegarde</w:t>
      </w:r>
    </w:p>
    <w:p w14:paraId="08997AEC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tar -czvf sauvegarde.tar.gz /chemin/vers/dossier_a_sauvegarder</w:t>
      </w:r>
    </w:p>
    <w:p w14:paraId="60D1918B" w14:textId="77777777" w:rsidR="00A225B2" w:rsidRPr="00A225B2" w:rsidRDefault="00A225B2" w:rsidP="00A225B2">
      <w:pPr>
        <w:rPr>
          <w:b/>
          <w:bCs/>
        </w:rPr>
      </w:pPr>
      <w:r w:rsidRPr="00A225B2">
        <w:rPr>
          <w:b/>
          <w:bCs/>
        </w:rPr>
        <w:t>Exercice : Utilisation des variables, des conditions et des boucles</w:t>
      </w:r>
    </w:p>
    <w:p w14:paraId="35619F6C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#!/bin/bash</w:t>
      </w:r>
    </w:p>
    <w:p w14:paraId="16B85A46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 Définir une variable</w:t>
      </w:r>
    </w:p>
    <w:p w14:paraId="4441A336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nom="Utilisateur"</w:t>
      </w:r>
    </w:p>
    <w:p w14:paraId="7A2F6A8F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 Condition</w:t>
      </w:r>
    </w:p>
    <w:p w14:paraId="164905AB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if [ "$nom" == "Utilisateur" ]; then</w:t>
      </w:r>
    </w:p>
    <w:p w14:paraId="0F1A0CFB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lastRenderedPageBreak/>
        <w:t xml:space="preserve">  echo "Bonjour, $nom!"</w:t>
      </w:r>
    </w:p>
    <w:p w14:paraId="406FDA33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else</w:t>
      </w:r>
    </w:p>
    <w:p w14:paraId="4652515B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 xml:space="preserve">  echo "Nom inconnu."</w:t>
      </w:r>
    </w:p>
    <w:p w14:paraId="757E854D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fi</w:t>
      </w:r>
    </w:p>
    <w:p w14:paraId="04E2EA5C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CA"/>
        </w:rPr>
      </w:pPr>
      <w:r w:rsidRPr="00A225B2">
        <w:rPr>
          <w:lang w:val="en-CA"/>
        </w:rPr>
        <w:t># Boucle</w:t>
      </w:r>
    </w:p>
    <w:p w14:paraId="29D8F84B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CA"/>
        </w:rPr>
      </w:pPr>
      <w:r w:rsidRPr="00A225B2">
        <w:rPr>
          <w:lang w:val="en-CA"/>
        </w:rPr>
        <w:t>for i in {1..5}; do</w:t>
      </w:r>
    </w:p>
    <w:p w14:paraId="21BEF89B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CA"/>
        </w:rPr>
      </w:pPr>
      <w:r w:rsidRPr="00A225B2">
        <w:rPr>
          <w:lang w:val="en-CA"/>
        </w:rPr>
        <w:t xml:space="preserve">  echo "Itération $i"</w:t>
      </w:r>
    </w:p>
    <w:p w14:paraId="0A2941CF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done</w:t>
      </w:r>
    </w:p>
    <w:p w14:paraId="741DCF40" w14:textId="77777777" w:rsidR="00A225B2" w:rsidRPr="00A225B2" w:rsidRDefault="00A225B2" w:rsidP="00A225B2">
      <w:pPr>
        <w:rPr>
          <w:b/>
          <w:bCs/>
        </w:rPr>
      </w:pPr>
      <w:r w:rsidRPr="00A225B2">
        <w:rPr>
          <w:b/>
          <w:bCs/>
        </w:rPr>
        <w:t>5. Automatisation de l'importation d'utilisateurs</w:t>
      </w:r>
    </w:p>
    <w:p w14:paraId="11C051A6" w14:textId="77777777" w:rsidR="00A225B2" w:rsidRPr="00A225B2" w:rsidRDefault="00A225B2" w:rsidP="00A225B2">
      <w:pPr>
        <w:rPr>
          <w:b/>
          <w:bCs/>
        </w:rPr>
      </w:pPr>
      <w:r w:rsidRPr="00A225B2">
        <w:rPr>
          <w:b/>
          <w:bCs/>
        </w:rPr>
        <w:t>Exercice : Script d'importation d'utilisateurs</w:t>
      </w:r>
    </w:p>
    <w:p w14:paraId="5FAA569F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#!/bin/bash</w:t>
      </w:r>
    </w:p>
    <w:p w14:paraId="7E2261FA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 Vérification des droits root</w:t>
      </w:r>
    </w:p>
    <w:p w14:paraId="245DB37D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if [ "$(id -u)" -ne 0 ]; then</w:t>
      </w:r>
    </w:p>
    <w:p w14:paraId="2DCEF876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 xml:space="preserve">  echo "Ce script doit être exécuté en tant que root."</w:t>
      </w:r>
    </w:p>
    <w:p w14:paraId="2CD96CBE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 xml:space="preserve">  exit 1</w:t>
      </w:r>
    </w:p>
    <w:p w14:paraId="034147BD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f</w:t>
      </w:r>
      <w:r>
        <w:t>i</w:t>
      </w:r>
    </w:p>
    <w:p w14:paraId="48111DA4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 Lecture du fichier d'utilisateurs</w:t>
      </w:r>
    </w:p>
    <w:p w14:paraId="6CB7F13A" w14:textId="563BC3EE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CA"/>
        </w:rPr>
      </w:pPr>
      <w:r w:rsidRPr="00A225B2">
        <w:rPr>
          <w:lang w:val="en-CA"/>
        </w:rPr>
        <w:t>while IFS=</w:t>
      </w:r>
      <w:r w:rsidR="00B15C37">
        <w:rPr>
          <w:lang w:val="en-CA"/>
        </w:rPr>
        <w:t>’</w:t>
      </w:r>
      <w:r w:rsidRPr="00A225B2">
        <w:rPr>
          <w:lang w:val="en-CA"/>
        </w:rPr>
        <w:t>,</w:t>
      </w:r>
      <w:r w:rsidR="00B15C37">
        <w:rPr>
          <w:lang w:val="en-CA"/>
        </w:rPr>
        <w:t>’</w:t>
      </w:r>
      <w:r w:rsidRPr="00A225B2">
        <w:rPr>
          <w:lang w:val="en-CA"/>
        </w:rPr>
        <w:t xml:space="preserve"> read -r username password; do</w:t>
      </w:r>
    </w:p>
    <w:p w14:paraId="62D16BFF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rPr>
          <w:lang w:val="en-CA"/>
        </w:rPr>
        <w:t xml:space="preserve">  </w:t>
      </w:r>
      <w:r w:rsidRPr="00A225B2">
        <w:t># Création de l'utilisateur</w:t>
      </w:r>
    </w:p>
    <w:p w14:paraId="438480D4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 xml:space="preserve">  useradd -m "$username"</w:t>
      </w:r>
    </w:p>
    <w:p w14:paraId="406128EA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 xml:space="preserve">  echo "$username:$password" | chpasswd</w:t>
      </w:r>
    </w:p>
    <w:p w14:paraId="7DFB4637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 xml:space="preserve">  echo "Utilisateur $username créé avec succès."</w:t>
      </w:r>
    </w:p>
    <w:p w14:paraId="56395763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done &lt; utilisateurs.txt</w:t>
      </w:r>
    </w:p>
    <w:p w14:paraId="12956803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echo "Importation des utilisateurs terminée."</w:t>
      </w:r>
    </w:p>
    <w:p w14:paraId="24156DCD" w14:textId="77777777" w:rsidR="00A225B2" w:rsidRPr="00A225B2" w:rsidRDefault="00A225B2" w:rsidP="00A225B2">
      <w:pPr>
        <w:rPr>
          <w:b/>
          <w:bCs/>
        </w:rPr>
      </w:pPr>
      <w:r>
        <w:rPr>
          <w:b/>
          <w:bCs/>
        </w:rPr>
        <w:br w:type="page"/>
      </w:r>
      <w:r w:rsidRPr="00A225B2">
        <w:rPr>
          <w:b/>
          <w:bCs/>
        </w:rPr>
        <w:lastRenderedPageBreak/>
        <w:t>6. Documentation et maintenance des scripts</w:t>
      </w:r>
    </w:p>
    <w:p w14:paraId="7A52DC38" w14:textId="77777777" w:rsidR="00A225B2" w:rsidRPr="00A225B2" w:rsidRDefault="00A225B2" w:rsidP="00A225B2">
      <w:pPr>
        <w:rPr>
          <w:b/>
          <w:bCs/>
        </w:rPr>
      </w:pPr>
      <w:r w:rsidRPr="00A225B2">
        <w:rPr>
          <w:b/>
          <w:bCs/>
        </w:rPr>
        <w:t>Exercice : Ajout de commentaires détaillés</w:t>
      </w:r>
    </w:p>
    <w:p w14:paraId="645A4B69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#!/bin/bash</w:t>
      </w:r>
    </w:p>
    <w:p w14:paraId="7235015D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 xml:space="preserve"># </w:t>
      </w:r>
      <w:r>
        <w:t>S</w:t>
      </w:r>
      <w:r w:rsidRPr="00A225B2">
        <w:t>cript de sauvegarde avec commentaires</w:t>
      </w:r>
    </w:p>
    <w:p w14:paraId="7F785170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 Définir le répertoire à sauvegarder</w:t>
      </w:r>
    </w:p>
    <w:p w14:paraId="674445DA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dossier_a_sauvegarder="/chemin/vers/dossier"</w:t>
      </w:r>
    </w:p>
    <w:p w14:paraId="608ADF00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 Définir le nom du fichier de sauvegarde</w:t>
      </w:r>
    </w:p>
    <w:p w14:paraId="58247268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fichier_sauvegarde="sauvegarde.tar.gz"</w:t>
      </w:r>
    </w:p>
    <w:p w14:paraId="41EEB52C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 Créer l'archive tar.gz</w:t>
      </w:r>
    </w:p>
    <w:p w14:paraId="4E3B7C62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tar -czvf "$fichier_sauvegarde" "$dossier_a_sauvegarder"</w:t>
      </w:r>
    </w:p>
    <w:p w14:paraId="28C71F34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 Afficher un message de confirmation</w:t>
      </w:r>
    </w:p>
    <w:p w14:paraId="58407686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echo "Sauvegarde de $dossier_a_sauvegarder terminée dans $fichier_sauvegarde."</w:t>
      </w:r>
    </w:p>
    <w:p w14:paraId="09D13710" w14:textId="77777777" w:rsidR="00A225B2" w:rsidRPr="00A225B2" w:rsidRDefault="00A225B2" w:rsidP="00A225B2">
      <w:pPr>
        <w:rPr>
          <w:b/>
          <w:bCs/>
        </w:rPr>
      </w:pPr>
      <w:r w:rsidRPr="00A225B2">
        <w:rPr>
          <w:b/>
          <w:bCs/>
        </w:rPr>
        <w:t>7. Exercice final avec correction</w:t>
      </w:r>
    </w:p>
    <w:p w14:paraId="2E51A129" w14:textId="77777777" w:rsidR="00A225B2" w:rsidRPr="00A225B2" w:rsidRDefault="00A225B2" w:rsidP="00A225B2">
      <w:pPr>
        <w:rPr>
          <w:b/>
          <w:bCs/>
        </w:rPr>
      </w:pPr>
      <w:r w:rsidRPr="00A225B2">
        <w:rPr>
          <w:b/>
          <w:bCs/>
        </w:rPr>
        <w:t>Script avec erreurs</w:t>
      </w:r>
    </w:p>
    <w:p w14:paraId="3B872D74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#!/bin/bash</w:t>
      </w:r>
    </w:p>
    <w:p w14:paraId="407870FD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 Script pour créer des utilisateurs à partir d'un fichier</w:t>
      </w:r>
    </w:p>
    <w:p w14:paraId="3F2DD338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CA"/>
        </w:rPr>
      </w:pPr>
      <w:r w:rsidRPr="00A225B2">
        <w:rPr>
          <w:lang w:val="en-CA"/>
        </w:rPr>
        <w:t>while read line; do</w:t>
      </w:r>
    </w:p>
    <w:p w14:paraId="6E04ADFB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CA"/>
        </w:rPr>
      </w:pPr>
      <w:r w:rsidRPr="00A225B2">
        <w:rPr>
          <w:lang w:val="en-CA"/>
        </w:rPr>
        <w:t xml:space="preserve">  user=$(echo $line | cut -d ',' -f 1)</w:t>
      </w:r>
    </w:p>
    <w:p w14:paraId="11D2B08A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CA"/>
        </w:rPr>
      </w:pPr>
      <w:r w:rsidRPr="00A225B2">
        <w:rPr>
          <w:lang w:val="en-CA"/>
        </w:rPr>
        <w:t xml:space="preserve">  pass=$(echo $line | cut -d ',' -f 2)</w:t>
      </w:r>
    </w:p>
    <w:p w14:paraId="4F8942C7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CA"/>
        </w:rPr>
      </w:pPr>
      <w:r w:rsidRPr="00A225B2">
        <w:rPr>
          <w:lang w:val="en-CA"/>
        </w:rPr>
        <w:t xml:space="preserve">  useradd $user</w:t>
      </w:r>
    </w:p>
    <w:p w14:paraId="370F413C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CA"/>
        </w:rPr>
      </w:pPr>
      <w:r w:rsidRPr="00A225B2">
        <w:rPr>
          <w:lang w:val="en-CA"/>
        </w:rPr>
        <w:t xml:space="preserve">  echo $user:$pass | chpasswd</w:t>
      </w:r>
    </w:p>
    <w:p w14:paraId="68B8AD79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CA"/>
        </w:rPr>
      </w:pPr>
      <w:r w:rsidRPr="00A225B2">
        <w:rPr>
          <w:lang w:val="en-CA"/>
        </w:rPr>
        <w:t>done &lt; users.txt</w:t>
      </w:r>
    </w:p>
    <w:p w14:paraId="65FE5C93" w14:textId="77777777" w:rsidR="00BC4D54" w:rsidRPr="00A225B2" w:rsidRDefault="00A225B2" w:rsidP="00BC4D54">
      <w:pPr>
        <w:rPr>
          <w:b/>
          <w:bCs/>
        </w:rPr>
      </w:pPr>
      <w:r w:rsidRPr="00BC4D54">
        <w:rPr>
          <w:b/>
          <w:bCs/>
        </w:rPr>
        <w:br w:type="page"/>
      </w:r>
      <w:r w:rsidRPr="00A225B2">
        <w:rPr>
          <w:b/>
          <w:bCs/>
        </w:rPr>
        <w:lastRenderedPageBreak/>
        <w:t>Correction</w:t>
      </w:r>
      <w:r w:rsidR="00BC4D54" w:rsidRPr="00BC4D54">
        <w:rPr>
          <w:b/>
          <w:bCs/>
        </w:rPr>
        <w:t xml:space="preserve"> </w:t>
      </w:r>
      <w:r w:rsidR="00BC4D54" w:rsidRPr="00A225B2">
        <w:rPr>
          <w:b/>
          <w:bCs/>
        </w:rPr>
        <w:t>Script avec erreurs</w:t>
      </w:r>
    </w:p>
    <w:p w14:paraId="65B2C99E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#!/bin/bash</w:t>
      </w:r>
    </w:p>
    <w:p w14:paraId="004ED77A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 Vérification des droits root</w:t>
      </w:r>
    </w:p>
    <w:p w14:paraId="04CA179B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if [ "$(id -u)" -ne 0 ]; then</w:t>
      </w:r>
    </w:p>
    <w:p w14:paraId="6589D0D7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 xml:space="preserve">  echo "Ce script doit être exécuté en tant que root."</w:t>
      </w:r>
    </w:p>
    <w:p w14:paraId="7EB5CCBA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 xml:space="preserve">  exit 1</w:t>
      </w:r>
    </w:p>
    <w:p w14:paraId="67C1613E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fi</w:t>
      </w:r>
    </w:p>
    <w:p w14:paraId="449C9FD7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# Lecture du fichier d'utilisateurs</w:t>
      </w:r>
    </w:p>
    <w:p w14:paraId="3197AA38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CA"/>
        </w:rPr>
      </w:pPr>
      <w:r w:rsidRPr="00A225B2">
        <w:rPr>
          <w:lang w:val="en-CA"/>
        </w:rPr>
        <w:t>while IFS=, read -r user pass; do</w:t>
      </w:r>
    </w:p>
    <w:p w14:paraId="74E1C4BC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rPr>
          <w:lang w:val="en-CA"/>
        </w:rPr>
        <w:t xml:space="preserve">  </w:t>
      </w:r>
      <w:r w:rsidRPr="00A225B2">
        <w:t># Vérification si l'utilisateur existe déjà</w:t>
      </w:r>
    </w:p>
    <w:p w14:paraId="75CCBDF3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 xml:space="preserve">  if id "$user" &amp;&gt;/dev/null; then</w:t>
      </w:r>
    </w:p>
    <w:p w14:paraId="255FDC17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 xml:space="preserve">    echo "L'utilisateur $user existe déjà."</w:t>
      </w:r>
    </w:p>
    <w:p w14:paraId="239B5FDA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 xml:space="preserve">  else</w:t>
      </w:r>
    </w:p>
    <w:p w14:paraId="17B5683C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 xml:space="preserve">    # Création de l'utilisateur</w:t>
      </w:r>
    </w:p>
    <w:p w14:paraId="5FADAA4C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 xml:space="preserve">    useradd -m "$user"</w:t>
      </w:r>
    </w:p>
    <w:p w14:paraId="5FA0957E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 xml:space="preserve">    echo "$user:$pass" | chpasswd</w:t>
      </w:r>
    </w:p>
    <w:p w14:paraId="070C4DA1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 xml:space="preserve">    echo "Utilisateur $user créé avec succès."</w:t>
      </w:r>
    </w:p>
    <w:p w14:paraId="17C10083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 xml:space="preserve">  fi</w:t>
      </w:r>
    </w:p>
    <w:p w14:paraId="0E535742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done &lt; users.txt</w:t>
      </w:r>
    </w:p>
    <w:p w14:paraId="1742A8FC" w14:textId="77777777" w:rsidR="00A225B2" w:rsidRPr="00A225B2" w:rsidRDefault="00A225B2" w:rsidP="00A225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225B2">
        <w:t>echo "Importation des utilisateurs terminée."</w:t>
      </w:r>
    </w:p>
    <w:p w14:paraId="1FC39945" w14:textId="77777777" w:rsidR="00A225B2" w:rsidRPr="00A225B2" w:rsidRDefault="00A225B2" w:rsidP="00A225B2"/>
    <w:p w14:paraId="0562CB0E" w14:textId="77777777" w:rsidR="00A225B2" w:rsidRDefault="00A225B2" w:rsidP="00A225B2">
      <w:pPr>
        <w:rPr>
          <w:b/>
          <w:bCs/>
        </w:rPr>
      </w:pPr>
    </w:p>
    <w:p w14:paraId="34CE0A41" w14:textId="77777777" w:rsidR="00A225B2" w:rsidRDefault="00A225B2" w:rsidP="00A225B2">
      <w:pPr>
        <w:rPr>
          <w:b/>
          <w:bCs/>
        </w:rPr>
      </w:pPr>
    </w:p>
    <w:p w14:paraId="62EBF3C5" w14:textId="77777777" w:rsidR="00A225B2" w:rsidRDefault="00A225B2" w:rsidP="00A225B2">
      <w:pPr>
        <w:rPr>
          <w:b/>
          <w:bCs/>
        </w:rPr>
      </w:pPr>
    </w:p>
    <w:p w14:paraId="6D98A12B" w14:textId="77777777" w:rsidR="00A225B2" w:rsidRDefault="00A225B2" w:rsidP="00A225B2">
      <w:pPr>
        <w:rPr>
          <w:b/>
          <w:bCs/>
        </w:rPr>
      </w:pPr>
    </w:p>
    <w:p w14:paraId="2946DB82" w14:textId="77777777" w:rsidR="00A70D64" w:rsidRPr="00A70D64" w:rsidRDefault="00A70D64" w:rsidP="00A70D64"/>
    <w:sectPr w:rsidR="00A70D64" w:rsidRPr="00A70D64" w:rsidSect="00CB583C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pgSz w:w="11906" w:h="16838"/>
      <w:pgMar w:top="1417" w:right="1417" w:bottom="1417" w:left="1417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9274B" w14:textId="77777777" w:rsidR="00DF07FB" w:rsidRDefault="00DF07FB" w:rsidP="00CB583C">
      <w:pPr>
        <w:spacing w:after="0" w:line="240" w:lineRule="auto"/>
      </w:pPr>
      <w:r>
        <w:separator/>
      </w:r>
    </w:p>
  </w:endnote>
  <w:endnote w:type="continuationSeparator" w:id="0">
    <w:p w14:paraId="5F01B103" w14:textId="77777777" w:rsidR="00DF07FB" w:rsidRDefault="00DF07FB" w:rsidP="00CB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56223" w14:textId="77777777" w:rsidR="00F912BD" w:rsidRDefault="00F912B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0" w:type="dxa"/>
      <w:tblInd w:w="-126" w:type="dxa"/>
      <w:tblBorders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659"/>
      <w:gridCol w:w="1454"/>
      <w:gridCol w:w="5587"/>
      <w:gridCol w:w="1380"/>
    </w:tblGrid>
    <w:tr w:rsidR="00CB583C" w:rsidRPr="00306377" w14:paraId="3D036FF4" w14:textId="77777777" w:rsidTr="004820EB">
      <w:trPr>
        <w:cantSplit/>
        <w:trHeight w:val="40"/>
      </w:trPr>
      <w:tc>
        <w:tcPr>
          <w:tcW w:w="1659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hideMark/>
        </w:tcPr>
        <w:p w14:paraId="06BD4663" w14:textId="77777777" w:rsidR="00CB583C" w:rsidRPr="00626595" w:rsidRDefault="00626595" w:rsidP="009C1EA4">
          <w:pPr>
            <w:rPr>
              <w:b/>
              <w:bCs/>
              <w:sz w:val="16"/>
              <w:szCs w:val="16"/>
            </w:rPr>
          </w:pPr>
          <w:r w:rsidRPr="00626595">
            <w:rPr>
              <w:b/>
              <w:bCs/>
              <w:sz w:val="16"/>
              <w:szCs w:val="16"/>
            </w:rPr>
            <w:t xml:space="preserve">Pole Informatique Afpa </w:t>
          </w:r>
          <w:r w:rsidR="00CB583C" w:rsidRPr="00626595">
            <w:rPr>
              <w:b/>
              <w:bCs/>
              <w:sz w:val="16"/>
              <w:szCs w:val="16"/>
            </w:rPr>
            <w:t>Angers</w:t>
          </w:r>
          <w:r w:rsidR="004820EB">
            <w:rPr>
              <w:b/>
              <w:bCs/>
              <w:sz w:val="16"/>
              <w:szCs w:val="16"/>
            </w:rPr>
            <w:t>- JpM</w:t>
          </w:r>
        </w:p>
      </w:tc>
      <w:tc>
        <w:tcPr>
          <w:tcW w:w="1454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14:paraId="42836AD0" w14:textId="77777777" w:rsidR="00CB583C" w:rsidRPr="00680D6A" w:rsidRDefault="00306377" w:rsidP="009C1EA4">
          <w:r>
            <w:t>20</w:t>
          </w:r>
          <w:r w:rsidR="00626595">
            <w:t>22-2024</w:t>
          </w:r>
        </w:p>
      </w:tc>
      <w:tc>
        <w:tcPr>
          <w:tcW w:w="5587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hideMark/>
        </w:tcPr>
        <w:p w14:paraId="6BB9E253" w14:textId="77777777" w:rsidR="00CB583C" w:rsidRPr="00626595" w:rsidRDefault="00CB583C" w:rsidP="009C1EA4">
          <w:pPr>
            <w:rPr>
              <w:sz w:val="16"/>
              <w:szCs w:val="16"/>
            </w:rPr>
          </w:pPr>
        </w:p>
      </w:tc>
      <w:tc>
        <w:tcPr>
          <w:tcW w:w="1380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hideMark/>
        </w:tcPr>
        <w:p w14:paraId="18B4588D" w14:textId="77777777" w:rsidR="00CB583C" w:rsidRPr="00680D6A" w:rsidRDefault="00CB583C" w:rsidP="009C1EA4">
          <w:r w:rsidRPr="00680D6A">
            <w:rPr>
              <w:bCs/>
              <w:szCs w:val="24"/>
            </w:rPr>
            <w:t xml:space="preserve">page </w:t>
          </w:r>
          <w:r w:rsidRPr="00680D6A">
            <w:rPr>
              <w:bCs/>
              <w:szCs w:val="24"/>
            </w:rPr>
            <w:fldChar w:fldCharType="begin"/>
          </w:r>
          <w:r w:rsidRPr="00680D6A">
            <w:rPr>
              <w:bCs/>
              <w:szCs w:val="24"/>
            </w:rPr>
            <w:instrText xml:space="preserve"> PAGE </w:instrText>
          </w:r>
          <w:r w:rsidRPr="00680D6A">
            <w:rPr>
              <w:bCs/>
              <w:szCs w:val="24"/>
            </w:rPr>
            <w:fldChar w:fldCharType="separate"/>
          </w:r>
          <w:r w:rsidR="00306377">
            <w:rPr>
              <w:bCs/>
              <w:noProof/>
              <w:szCs w:val="24"/>
            </w:rPr>
            <w:t>1</w:t>
          </w:r>
          <w:r w:rsidRPr="00680D6A">
            <w:rPr>
              <w:bCs/>
              <w:szCs w:val="24"/>
            </w:rPr>
            <w:fldChar w:fldCharType="end"/>
          </w:r>
          <w:r w:rsidRPr="00680D6A">
            <w:rPr>
              <w:bCs/>
              <w:szCs w:val="24"/>
            </w:rPr>
            <w:t>/</w:t>
          </w:r>
          <w:r w:rsidRPr="00680D6A">
            <w:rPr>
              <w:bCs/>
              <w:szCs w:val="24"/>
            </w:rPr>
            <w:fldChar w:fldCharType="begin"/>
          </w:r>
          <w:r w:rsidRPr="00680D6A">
            <w:rPr>
              <w:bCs/>
              <w:szCs w:val="24"/>
            </w:rPr>
            <w:instrText xml:space="preserve"> NUMPAGES \*Arabic </w:instrText>
          </w:r>
          <w:r w:rsidRPr="00680D6A">
            <w:rPr>
              <w:bCs/>
              <w:szCs w:val="24"/>
            </w:rPr>
            <w:fldChar w:fldCharType="separate"/>
          </w:r>
          <w:r w:rsidR="00306377">
            <w:rPr>
              <w:bCs/>
              <w:noProof/>
              <w:szCs w:val="24"/>
            </w:rPr>
            <w:t>1</w:t>
          </w:r>
          <w:r w:rsidRPr="00680D6A">
            <w:rPr>
              <w:bCs/>
              <w:szCs w:val="24"/>
            </w:rPr>
            <w:fldChar w:fldCharType="end"/>
          </w:r>
        </w:p>
      </w:tc>
    </w:tr>
  </w:tbl>
  <w:p w14:paraId="23DE523C" w14:textId="77777777" w:rsidR="00CB583C" w:rsidRDefault="00CB583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FFD37" w14:textId="77777777" w:rsidR="00F912BD" w:rsidRDefault="00F912B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7FAD9" w14:textId="77777777" w:rsidR="00DF07FB" w:rsidRDefault="00DF07FB" w:rsidP="00CB583C">
      <w:pPr>
        <w:spacing w:after="0" w:line="240" w:lineRule="auto"/>
      </w:pPr>
      <w:r>
        <w:separator/>
      </w:r>
    </w:p>
  </w:footnote>
  <w:footnote w:type="continuationSeparator" w:id="0">
    <w:p w14:paraId="0E23F8A4" w14:textId="77777777" w:rsidR="00DF07FB" w:rsidRDefault="00DF07FB" w:rsidP="00CB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7CC1D" w14:textId="77777777" w:rsidR="00F912BD" w:rsidRDefault="00F912B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22B2A" w14:textId="77777777" w:rsidR="00CB583C" w:rsidRPr="00CB583C" w:rsidRDefault="00000000" w:rsidP="00306377">
    <w:pPr>
      <w:tabs>
        <w:tab w:val="center" w:pos="4536"/>
        <w:tab w:val="right" w:pos="9072"/>
      </w:tabs>
      <w:spacing w:after="0" w:line="240" w:lineRule="auto"/>
      <w:jc w:val="center"/>
      <w:rPr>
        <w:sz w:val="22"/>
      </w:rPr>
    </w:pPr>
    <w:r>
      <w:rPr>
        <w:noProof/>
      </w:rPr>
      <w:pict w14:anchorId="6A7761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2" o:spid="_x0000_s1026" type="#_x0000_t75" alt="Logo Afpa 2017" style="position:absolute;left:0;text-align:left;margin-left:426.95pt;margin-top:-28.35pt;width:1in;height:1in;z-index:1;visibility:visible">
          <v:imagedata r:id="rId1" o:title="Logo Afpa 2017"/>
          <w10:wrap type="square"/>
        </v:shape>
      </w:pict>
    </w:r>
    <w:r w:rsidR="00F912BD">
      <w:rPr>
        <w:noProof/>
      </w:rPr>
      <w:t>Introduction aux scripts Shell</w:t>
    </w:r>
  </w:p>
  <w:p w14:paraId="07547A01" w14:textId="77777777" w:rsidR="00CB583C" w:rsidRDefault="00CB583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2F646" w14:textId="77777777" w:rsidR="00F912BD" w:rsidRDefault="00F912B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032F"/>
    <w:multiLevelType w:val="hybridMultilevel"/>
    <w:tmpl w:val="8E1A05DA"/>
    <w:lvl w:ilvl="0" w:tplc="3CD8BE7A">
      <w:start w:val="1"/>
      <w:numFmt w:val="decimal"/>
      <w:pStyle w:val="Titre2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F94FAD"/>
    <w:multiLevelType w:val="multilevel"/>
    <w:tmpl w:val="B18E1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CE3361"/>
    <w:multiLevelType w:val="multilevel"/>
    <w:tmpl w:val="8F066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452582"/>
    <w:multiLevelType w:val="multilevel"/>
    <w:tmpl w:val="4B2EB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74E46"/>
    <w:multiLevelType w:val="multilevel"/>
    <w:tmpl w:val="0F546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7C12E8"/>
    <w:multiLevelType w:val="hybridMultilevel"/>
    <w:tmpl w:val="64A8FE46"/>
    <w:lvl w:ilvl="0" w:tplc="0D4EE2E0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A3111F"/>
    <w:multiLevelType w:val="hybridMultilevel"/>
    <w:tmpl w:val="1C4C1392"/>
    <w:lvl w:ilvl="0" w:tplc="12D6DBA8">
      <w:start w:val="1"/>
      <w:numFmt w:val="bullet"/>
      <w:lvlText w:val="-"/>
      <w:lvlJc w:val="left"/>
      <w:pPr>
        <w:ind w:left="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6F0DCE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6A0857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2D6BB9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932C61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B44119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02E09C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AF200D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216EDF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3FF5359"/>
    <w:multiLevelType w:val="hybridMultilevel"/>
    <w:tmpl w:val="665EB552"/>
    <w:lvl w:ilvl="0" w:tplc="A5703B5C">
      <w:start w:val="1"/>
      <w:numFmt w:val="upperRoman"/>
      <w:pStyle w:val="Titre1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3D692F"/>
    <w:multiLevelType w:val="multilevel"/>
    <w:tmpl w:val="00C49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A35622"/>
    <w:multiLevelType w:val="hybridMultilevel"/>
    <w:tmpl w:val="31108AC6"/>
    <w:lvl w:ilvl="0" w:tplc="3848696C">
      <w:start w:val="1"/>
      <w:numFmt w:val="bullet"/>
      <w:lvlText w:val="-"/>
      <w:lvlJc w:val="left"/>
      <w:pPr>
        <w:ind w:left="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BD0C2D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09EB96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B64C98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E24E44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30E8C3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718025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B50908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44A9AF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2E83881"/>
    <w:multiLevelType w:val="hybridMultilevel"/>
    <w:tmpl w:val="C408D7DC"/>
    <w:lvl w:ilvl="0" w:tplc="B75A80E4">
      <w:start w:val="1"/>
      <w:numFmt w:val="bullet"/>
      <w:lvlText w:val="-"/>
      <w:lvlJc w:val="left"/>
      <w:pPr>
        <w:ind w:left="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FE8F3A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89EB56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FD67DB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3229E6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7B0DA4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F8EE58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A58750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64E0B0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0222888"/>
    <w:multiLevelType w:val="hybridMultilevel"/>
    <w:tmpl w:val="6BDC55C2"/>
    <w:lvl w:ilvl="0" w:tplc="89284BD2">
      <w:start w:val="1"/>
      <w:numFmt w:val="bullet"/>
      <w:lvlText w:val="-"/>
      <w:lvlJc w:val="left"/>
      <w:pPr>
        <w:ind w:left="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21E2864">
      <w:start w:val="1"/>
      <w:numFmt w:val="bullet"/>
      <w:lvlText w:val="o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7BCAD28">
      <w:start w:val="1"/>
      <w:numFmt w:val="bullet"/>
      <w:lvlText w:val="▪"/>
      <w:lvlJc w:val="left"/>
      <w:pPr>
        <w:ind w:left="1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6AE10AA">
      <w:start w:val="1"/>
      <w:numFmt w:val="bullet"/>
      <w:lvlText w:val="•"/>
      <w:lvlJc w:val="left"/>
      <w:pPr>
        <w:ind w:left="2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D64A426">
      <w:start w:val="1"/>
      <w:numFmt w:val="bullet"/>
      <w:lvlText w:val="o"/>
      <w:lvlJc w:val="left"/>
      <w:pPr>
        <w:ind w:left="3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50AE6D6">
      <w:start w:val="1"/>
      <w:numFmt w:val="bullet"/>
      <w:lvlText w:val="▪"/>
      <w:lvlJc w:val="left"/>
      <w:pPr>
        <w:ind w:left="4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044F65A">
      <w:start w:val="1"/>
      <w:numFmt w:val="bullet"/>
      <w:lvlText w:val="•"/>
      <w:lvlJc w:val="left"/>
      <w:pPr>
        <w:ind w:left="4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8E4F530">
      <w:start w:val="1"/>
      <w:numFmt w:val="bullet"/>
      <w:lvlText w:val="o"/>
      <w:lvlJc w:val="left"/>
      <w:pPr>
        <w:ind w:left="5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4A6F800">
      <w:start w:val="1"/>
      <w:numFmt w:val="bullet"/>
      <w:lvlText w:val="▪"/>
      <w:lvlJc w:val="left"/>
      <w:pPr>
        <w:ind w:left="6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04D0100"/>
    <w:multiLevelType w:val="multilevel"/>
    <w:tmpl w:val="387AF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293B36"/>
    <w:multiLevelType w:val="multilevel"/>
    <w:tmpl w:val="EE142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"/>
      <w:lvlJc w:val="left"/>
      <w:pPr>
        <w:ind w:left="2160" w:hanging="360"/>
      </w:pPr>
      <w:rPr>
        <w:rFonts w:ascii="Wingdings" w:eastAsia="Times New Roman" w:hAnsi="Wingdings" w:cs="Times New Roman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F33AC4"/>
    <w:multiLevelType w:val="hybridMultilevel"/>
    <w:tmpl w:val="5FDAC360"/>
    <w:lvl w:ilvl="0" w:tplc="895033AE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1131831">
    <w:abstractNumId w:val="11"/>
  </w:num>
  <w:num w:numId="2" w16cid:durableId="996611933">
    <w:abstractNumId w:val="9"/>
  </w:num>
  <w:num w:numId="3" w16cid:durableId="135488212">
    <w:abstractNumId w:val="10"/>
  </w:num>
  <w:num w:numId="4" w16cid:durableId="1194075815">
    <w:abstractNumId w:val="6"/>
  </w:num>
  <w:num w:numId="5" w16cid:durableId="696085082">
    <w:abstractNumId w:val="14"/>
  </w:num>
  <w:num w:numId="6" w16cid:durableId="1058625147">
    <w:abstractNumId w:val="5"/>
  </w:num>
  <w:num w:numId="7" w16cid:durableId="13387008">
    <w:abstractNumId w:val="7"/>
  </w:num>
  <w:num w:numId="8" w16cid:durableId="1681078193">
    <w:abstractNumId w:val="0"/>
  </w:num>
  <w:num w:numId="9" w16cid:durableId="1344669059">
    <w:abstractNumId w:val="2"/>
  </w:num>
  <w:num w:numId="10" w16cid:durableId="621811578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1855921526">
    <w:abstractNumId w:val="1"/>
  </w:num>
  <w:num w:numId="12" w16cid:durableId="1571766641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 w16cid:durableId="517089302">
    <w:abstractNumId w:val="3"/>
  </w:num>
  <w:num w:numId="14" w16cid:durableId="223569910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" w16cid:durableId="524174430">
    <w:abstractNumId w:val="13"/>
  </w:num>
  <w:num w:numId="16" w16cid:durableId="1156259659">
    <w:abstractNumId w:val="1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" w16cid:durableId="1803502091">
    <w:abstractNumId w:val="8"/>
  </w:num>
  <w:num w:numId="18" w16cid:durableId="1801338759">
    <w:abstractNumId w:val="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9" w16cid:durableId="26220418">
    <w:abstractNumId w:val="4"/>
  </w:num>
  <w:num w:numId="20" w16cid:durableId="789783396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1" w16cid:durableId="2041777481">
    <w:abstractNumId w:val="12"/>
  </w:num>
  <w:num w:numId="22" w16cid:durableId="36321233">
    <w:abstractNumId w:val="1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225B2"/>
    <w:rsid w:val="00020F22"/>
    <w:rsid w:val="000559EF"/>
    <w:rsid w:val="000A01A6"/>
    <w:rsid w:val="000F04FA"/>
    <w:rsid w:val="000F2C1C"/>
    <w:rsid w:val="001355D7"/>
    <w:rsid w:val="0015157D"/>
    <w:rsid w:val="00166F6A"/>
    <w:rsid w:val="001B4337"/>
    <w:rsid w:val="002C7D97"/>
    <w:rsid w:val="002D19EC"/>
    <w:rsid w:val="002D30F5"/>
    <w:rsid w:val="00306377"/>
    <w:rsid w:val="003124B8"/>
    <w:rsid w:val="0036091E"/>
    <w:rsid w:val="003829F0"/>
    <w:rsid w:val="003924A2"/>
    <w:rsid w:val="00410875"/>
    <w:rsid w:val="00423CD5"/>
    <w:rsid w:val="00465D14"/>
    <w:rsid w:val="00473AA2"/>
    <w:rsid w:val="004820EB"/>
    <w:rsid w:val="004E1649"/>
    <w:rsid w:val="00526019"/>
    <w:rsid w:val="00537B46"/>
    <w:rsid w:val="00575E14"/>
    <w:rsid w:val="005A0BD0"/>
    <w:rsid w:val="005B1CC9"/>
    <w:rsid w:val="005E3A70"/>
    <w:rsid w:val="005E5B5B"/>
    <w:rsid w:val="005E63EB"/>
    <w:rsid w:val="005F7A2B"/>
    <w:rsid w:val="00611144"/>
    <w:rsid w:val="00626595"/>
    <w:rsid w:val="00657099"/>
    <w:rsid w:val="00676C3B"/>
    <w:rsid w:val="0068257F"/>
    <w:rsid w:val="006E17C5"/>
    <w:rsid w:val="007167AE"/>
    <w:rsid w:val="00745226"/>
    <w:rsid w:val="00745623"/>
    <w:rsid w:val="007E7145"/>
    <w:rsid w:val="00802153"/>
    <w:rsid w:val="008775F4"/>
    <w:rsid w:val="008865DA"/>
    <w:rsid w:val="009172F9"/>
    <w:rsid w:val="00921893"/>
    <w:rsid w:val="009B50E6"/>
    <w:rsid w:val="009C1EA4"/>
    <w:rsid w:val="009E6E94"/>
    <w:rsid w:val="00A15C35"/>
    <w:rsid w:val="00A225B2"/>
    <w:rsid w:val="00A31892"/>
    <w:rsid w:val="00A63424"/>
    <w:rsid w:val="00A70D64"/>
    <w:rsid w:val="00A92029"/>
    <w:rsid w:val="00AF183E"/>
    <w:rsid w:val="00AF4B11"/>
    <w:rsid w:val="00AF7E46"/>
    <w:rsid w:val="00B15C37"/>
    <w:rsid w:val="00B43852"/>
    <w:rsid w:val="00BC4D54"/>
    <w:rsid w:val="00BE3A1A"/>
    <w:rsid w:val="00BF231F"/>
    <w:rsid w:val="00C1273B"/>
    <w:rsid w:val="00C3152F"/>
    <w:rsid w:val="00C815A6"/>
    <w:rsid w:val="00CB583C"/>
    <w:rsid w:val="00CE1CEA"/>
    <w:rsid w:val="00CE31DA"/>
    <w:rsid w:val="00CE5ECA"/>
    <w:rsid w:val="00D1352B"/>
    <w:rsid w:val="00D36A99"/>
    <w:rsid w:val="00DA3F5F"/>
    <w:rsid w:val="00DA475F"/>
    <w:rsid w:val="00DC0D48"/>
    <w:rsid w:val="00DC2E25"/>
    <w:rsid w:val="00DD630B"/>
    <w:rsid w:val="00DE1597"/>
    <w:rsid w:val="00DE72E3"/>
    <w:rsid w:val="00DF07FB"/>
    <w:rsid w:val="00E05383"/>
    <w:rsid w:val="00E4107D"/>
    <w:rsid w:val="00E53C37"/>
    <w:rsid w:val="00EB1F4A"/>
    <w:rsid w:val="00EE1572"/>
    <w:rsid w:val="00F52DC2"/>
    <w:rsid w:val="00F54B8F"/>
    <w:rsid w:val="00F912BD"/>
    <w:rsid w:val="00FC7A99"/>
    <w:rsid w:val="32DD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D39476"/>
  <w15:chartTrackingRefBased/>
  <w15:docId w15:val="{7E6B9974-C2A5-4643-BA99-EB9DF5D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0E6"/>
    <w:pPr>
      <w:spacing w:after="200" w:line="276" w:lineRule="auto"/>
    </w:pPr>
    <w:rPr>
      <w:sz w:val="24"/>
      <w:szCs w:val="22"/>
      <w:lang w:eastAsia="en-US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0559EF"/>
    <w:pPr>
      <w:keepNext/>
      <w:keepLines/>
      <w:numPr>
        <w:numId w:val="7"/>
      </w:numPr>
      <w:spacing w:before="480" w:after="0"/>
      <w:outlineLvl w:val="0"/>
    </w:pPr>
    <w:rPr>
      <w:rFonts w:eastAsia="Times New Roman"/>
      <w:b/>
      <w:bCs/>
      <w:color w:val="F79646"/>
      <w:sz w:val="36"/>
      <w:szCs w:val="28"/>
      <w:lang w:eastAsia="fr-FR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CE1CEA"/>
    <w:pPr>
      <w:keepNext/>
      <w:keepLines/>
      <w:numPr>
        <w:numId w:val="8"/>
      </w:numPr>
      <w:spacing w:before="200" w:after="0"/>
      <w:outlineLvl w:val="1"/>
    </w:pPr>
    <w:rPr>
      <w:rFonts w:eastAsia="Times New Roman"/>
      <w:b/>
      <w:bCs/>
      <w:color w:val="F79646"/>
      <w:sz w:val="28"/>
      <w:szCs w:val="26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225B2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225B2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0559EF"/>
    <w:rPr>
      <w:rFonts w:eastAsia="Times New Roman"/>
      <w:b/>
      <w:bCs/>
      <w:color w:val="F79646"/>
      <w:sz w:val="36"/>
      <w:szCs w:val="28"/>
    </w:rPr>
  </w:style>
  <w:style w:type="character" w:customStyle="1" w:styleId="Titre2Car">
    <w:name w:val="Titre 2 Car"/>
    <w:link w:val="Titre2"/>
    <w:uiPriority w:val="9"/>
    <w:rsid w:val="00CE1CEA"/>
    <w:rPr>
      <w:rFonts w:eastAsia="Times New Roman"/>
      <w:b/>
      <w:bCs/>
      <w:color w:val="F79646"/>
      <w:sz w:val="28"/>
      <w:szCs w:val="26"/>
    </w:rPr>
  </w:style>
  <w:style w:type="paragraph" w:styleId="En-tte">
    <w:name w:val="header"/>
    <w:basedOn w:val="Normal"/>
    <w:link w:val="En-tteCar"/>
    <w:uiPriority w:val="99"/>
    <w:unhideWhenUsed/>
    <w:rsid w:val="00CB5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link w:val="En-tte"/>
    <w:uiPriority w:val="99"/>
    <w:rsid w:val="00CB583C"/>
    <w:rPr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CB5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link w:val="Pieddepage"/>
    <w:uiPriority w:val="99"/>
    <w:rsid w:val="00CB583C"/>
    <w:rPr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063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306377"/>
    <w:rPr>
      <w:rFonts w:ascii="Tahoma" w:hAnsi="Tahoma" w:cs="Tahoma"/>
      <w:sz w:val="16"/>
      <w:szCs w:val="16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626595"/>
    <w:pPr>
      <w:spacing w:before="240" w:line="259" w:lineRule="auto"/>
      <w:outlineLvl w:val="9"/>
    </w:pPr>
    <w:rPr>
      <w:rFonts w:ascii="Calibri Light" w:hAnsi="Calibri Light"/>
      <w:b w:val="0"/>
      <w:bCs w:val="0"/>
      <w:color w:val="2F5496"/>
      <w:sz w:val="32"/>
      <w:szCs w:val="32"/>
    </w:rPr>
  </w:style>
  <w:style w:type="paragraph" w:styleId="TM1">
    <w:name w:val="toc 1"/>
    <w:basedOn w:val="Normal"/>
    <w:next w:val="Normal"/>
    <w:autoRedefine/>
    <w:uiPriority w:val="39"/>
    <w:unhideWhenUsed/>
    <w:rsid w:val="000559EF"/>
    <w:rPr>
      <w:b/>
      <w:color w:val="ED7D31"/>
    </w:rPr>
  </w:style>
  <w:style w:type="paragraph" w:styleId="TM2">
    <w:name w:val="toc 2"/>
    <w:basedOn w:val="Normal"/>
    <w:next w:val="Normal"/>
    <w:autoRedefine/>
    <w:uiPriority w:val="39"/>
    <w:unhideWhenUsed/>
    <w:rsid w:val="00626595"/>
    <w:pPr>
      <w:ind w:left="240"/>
    </w:pPr>
  </w:style>
  <w:style w:type="character" w:styleId="Lienhypertexte">
    <w:name w:val="Hyperlink"/>
    <w:uiPriority w:val="99"/>
    <w:unhideWhenUsed/>
    <w:rsid w:val="00626595"/>
    <w:rPr>
      <w:color w:val="0563C1"/>
      <w:u w:val="single"/>
    </w:rPr>
  </w:style>
  <w:style w:type="character" w:customStyle="1" w:styleId="Titre3Car">
    <w:name w:val="Titre 3 Car"/>
    <w:link w:val="Titre3"/>
    <w:uiPriority w:val="9"/>
    <w:semiHidden/>
    <w:rsid w:val="00A225B2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uiPriority w:val="9"/>
    <w:semiHidden/>
    <w:rsid w:val="00A225B2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C4D54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fr-FR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C4D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link w:val="PrformatHTML"/>
    <w:uiPriority w:val="99"/>
    <w:semiHidden/>
    <w:rsid w:val="00BC4D54"/>
    <w:rPr>
      <w:rFonts w:ascii="Courier New" w:eastAsia="Times New Roman" w:hAnsi="Courier New" w:cs="Courier New"/>
    </w:rPr>
  </w:style>
  <w:style w:type="character" w:styleId="CodeHTML">
    <w:name w:val="HTML Code"/>
    <w:uiPriority w:val="99"/>
    <w:semiHidden/>
    <w:unhideWhenUsed/>
    <w:rsid w:val="00BC4D54"/>
    <w:rPr>
      <w:rFonts w:ascii="Courier New" w:eastAsia="Times New Roman" w:hAnsi="Courier New" w:cs="Courier New"/>
      <w:sz w:val="20"/>
      <w:szCs w:val="20"/>
    </w:rPr>
  </w:style>
  <w:style w:type="character" w:styleId="Mentionnonrsolue">
    <w:name w:val="Unresolved Mention"/>
    <w:uiPriority w:val="99"/>
    <w:semiHidden/>
    <w:unhideWhenUsed/>
    <w:rsid w:val="002D19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5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1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6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8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2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3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17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6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72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0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8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2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2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05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17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8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6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16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1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2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3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2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17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1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33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89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9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6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70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3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8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36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83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50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54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3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47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36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16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5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7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7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3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5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8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2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39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0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0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50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0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15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27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1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8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86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5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1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0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1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8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5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8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9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0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4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0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9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7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7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4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70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7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0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1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53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8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0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7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2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84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74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8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8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87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9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52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4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8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5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2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4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3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1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5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91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6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55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98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0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0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56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5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7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73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5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50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16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9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1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9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78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16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54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66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4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5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65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28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31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5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9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8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39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84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07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69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15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3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0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3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76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9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6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17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0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1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11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6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9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54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5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5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34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1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0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4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4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77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51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0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47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2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3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9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2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4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0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1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07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2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43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1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7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55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3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9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8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7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8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87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0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5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8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00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9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3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1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9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7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63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0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1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08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7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9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0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2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60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4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9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36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27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01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7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5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6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06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85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4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47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43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15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40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71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73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07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4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86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4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36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65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4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55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2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96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2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0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8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46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1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8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93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3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52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65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6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4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6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14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9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3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2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86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3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1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2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3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18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6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9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03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9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3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54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7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1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05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9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3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36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85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9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6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1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5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31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1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37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4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4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8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63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06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3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32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03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3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2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92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31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1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4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2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8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39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33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80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62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1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93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3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37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5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6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5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5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8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0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58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5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26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57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60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25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2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8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9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57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7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5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38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44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6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8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8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45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8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4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01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9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2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8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2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1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86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3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9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8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7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32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5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7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33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5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42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4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8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5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3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89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1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1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58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63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8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8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4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93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43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9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61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0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1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1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1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8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81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66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2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2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7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2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7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05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8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7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37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3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7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1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4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8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7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1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24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36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1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61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8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58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8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58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0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25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7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2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05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5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73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3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95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0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07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03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18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57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1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5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9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14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32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47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72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81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46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29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72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1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98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5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0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7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08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7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0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8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6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1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1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7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1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33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5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7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73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6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1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46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1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26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3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7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footer" Target="footer2.xml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header" Target="header3.xml"/><Relationship Id="rId8" Type="http://schemas.openxmlformats.org/officeDocument/2006/relationships/webSettings" Target="webSetting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footer" Target="footer1.xml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SSR\OneDrive%20-%20AFPA\Documents\Mod&#232;les%20Office%20personnalis&#233;s\ModeleWordPoleInfo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5BCD69E022945B656A40AACEDB379" ma:contentTypeVersion="12" ma:contentTypeDescription="Crée un document." ma:contentTypeScope="" ma:versionID="9593021f9897112576f59c24134169e7">
  <xsd:schema xmlns:xsd="http://www.w3.org/2001/XMLSchema" xmlns:xs="http://www.w3.org/2001/XMLSchema" xmlns:p="http://schemas.microsoft.com/office/2006/metadata/properties" xmlns:ns2="7c1ee555-7b3c-4988-931f-cadd2f48ddb9" xmlns:ns3="1a22b4b4-76dc-490b-b8ee-5a98e137da7d" targetNamespace="http://schemas.microsoft.com/office/2006/metadata/properties" ma:root="true" ma:fieldsID="f8026f2b0757662aa34da140c8edaa53" ns2:_="" ns3:_="">
    <xsd:import namespace="7c1ee555-7b3c-4988-931f-cadd2f48ddb9"/>
    <xsd:import namespace="1a22b4b4-76dc-490b-b8ee-5a98e137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ee555-7b3c-4988-931f-cadd2f48d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c8c2cc9-d6d0-495b-acdd-b9c333c14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2b4b4-76dc-490b-b8ee-5a98e137da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0136c-8561-498a-939a-d1cca54c1f45}" ma:internalName="TaxCatchAll" ma:showField="CatchAllData" ma:web="1a22b4b4-76dc-490b-b8ee-5a98e137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1ee555-7b3c-4988-931f-cadd2f48ddb9">
      <Terms xmlns="http://schemas.microsoft.com/office/infopath/2007/PartnerControls"/>
    </lcf76f155ced4ddcb4097134ff3c332f>
    <TaxCatchAll xmlns="1a22b4b4-76dc-490b-b8ee-5a98e137da7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99EEBA-2F6E-463D-8EB7-99437D4854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1ee555-7b3c-4988-931f-cadd2f48ddb9"/>
    <ds:schemaRef ds:uri="1a22b4b4-76dc-490b-b8ee-5a98e137da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B0D2BA-89A7-4CD9-A9E3-B84F6305700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7F5E96-9A57-48E8-B8C1-BD40674DED0B}">
  <ds:schemaRefs>
    <ds:schemaRef ds:uri="http://schemas.microsoft.com/office/2006/metadata/properties"/>
    <ds:schemaRef ds:uri="http://schemas.microsoft.com/office/infopath/2007/PartnerControls"/>
    <ds:schemaRef ds:uri="7c1ee555-7b3c-4988-931f-cadd2f48ddb9"/>
    <ds:schemaRef ds:uri="1a22b4b4-76dc-490b-b8ee-5a98e137da7d"/>
  </ds:schemaRefs>
</ds:datastoreItem>
</file>

<file path=customXml/itemProps4.xml><?xml version="1.0" encoding="utf-8"?>
<ds:datastoreItem xmlns:ds="http://schemas.openxmlformats.org/officeDocument/2006/customXml" ds:itemID="{6C0D14F0-7AB6-4119-9370-E68D0A69EC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ModeleWordPoleInfo.dot</Template>
  <TotalTime>857</TotalTime>
  <Pages>26</Pages>
  <Words>2612</Words>
  <Characters>14368</Characters>
  <Application>Microsoft Office Word</Application>
  <DocSecurity>0</DocSecurity>
  <Lines>119</Lines>
  <Paragraphs>33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TSSR</dc:creator>
  <cp:keywords/>
  <cp:lastModifiedBy>Baptiste HESCHUNG</cp:lastModifiedBy>
  <cp:revision>23</cp:revision>
  <dcterms:created xsi:type="dcterms:W3CDTF">2024-12-04T06:34:00Z</dcterms:created>
  <dcterms:modified xsi:type="dcterms:W3CDTF">2026-02-12T12:48:00Z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0x0101008695BCD69E022945B656A40AACEDB379</vt:lpwstr>
  </property>
  <property fmtid="{D5CDD505-2E9C-101B-9397-08002B2CF9AE}" pid="3" name="MediaServiceImageTags">
    <vt:lpwstr/>
  </property>
  <property fmtid="{D5CDD505-2E9C-101B-9397-08002B2CF9AE}" pid="4" name="Order">
    <vt:r8>135100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