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A70D64" w:rsidRDefault="00A70D64" w:rsidP="00F52DC2"/>
    <w:p w14:paraId="6B1A6D4F" w14:textId="77777777" w:rsidR="00D73FC9" w:rsidRDefault="00D73FC9" w:rsidP="00605643">
      <w:pPr>
        <w:pStyle w:val="En-ttedetabledesmatires"/>
        <w:numPr>
          <w:ilvl w:val="0"/>
          <w:numId w:val="0"/>
        </w:numPr>
      </w:pPr>
      <w:r>
        <w:t>Table des matières</w:t>
      </w:r>
    </w:p>
    <w:p w14:paraId="172C96E3" w14:textId="77777777" w:rsidR="00605643" w:rsidRDefault="00D73FC9">
      <w:pPr>
        <w:pStyle w:val="TM1"/>
        <w:tabs>
          <w:tab w:val="left" w:pos="440"/>
          <w:tab w:val="right" w:leader="dot" w:pos="9062"/>
        </w:tabs>
        <w:rPr>
          <w:rFonts w:asciiTheme="minorHAnsi" w:eastAsiaTheme="minorEastAsia" w:hAnsiTheme="minorHAnsi" w:cstheme="minorBidi"/>
          <w:b w:val="0"/>
          <w:noProof/>
          <w:color w:val="auto"/>
          <w:sz w:val="22"/>
          <w:lang w:eastAsia="fr-FR"/>
        </w:rPr>
      </w:pPr>
      <w:r>
        <w:fldChar w:fldCharType="begin"/>
      </w:r>
      <w:r>
        <w:instrText xml:space="preserve"> TOC \o "1-3" \h \z \u </w:instrText>
      </w:r>
      <w:r>
        <w:fldChar w:fldCharType="separate"/>
      </w:r>
      <w:hyperlink w:anchor="_Toc184123826" w:history="1">
        <w:r w:rsidR="00605643" w:rsidRPr="001D0F68">
          <w:rPr>
            <w:rStyle w:val="Lienhypertexte"/>
            <w:noProof/>
          </w:rPr>
          <w:t>I.</w:t>
        </w:r>
        <w:r w:rsidR="00605643">
          <w:rPr>
            <w:rFonts w:asciiTheme="minorHAnsi" w:eastAsiaTheme="minorEastAsia" w:hAnsiTheme="minorHAnsi" w:cstheme="minorBidi"/>
            <w:b w:val="0"/>
            <w:noProof/>
            <w:color w:val="auto"/>
            <w:sz w:val="22"/>
            <w:lang w:eastAsia="fr-FR"/>
          </w:rPr>
          <w:tab/>
        </w:r>
        <w:r w:rsidR="00605643" w:rsidRPr="001D0F68">
          <w:rPr>
            <w:rStyle w:val="Lienhypertexte"/>
            <w:noProof/>
          </w:rPr>
          <w:t>Introduction</w:t>
        </w:r>
        <w:r w:rsidR="00605643">
          <w:rPr>
            <w:noProof/>
            <w:webHidden/>
          </w:rPr>
          <w:tab/>
        </w:r>
        <w:r w:rsidR="00605643">
          <w:rPr>
            <w:noProof/>
            <w:webHidden/>
          </w:rPr>
          <w:fldChar w:fldCharType="begin"/>
        </w:r>
        <w:r w:rsidR="00605643">
          <w:rPr>
            <w:noProof/>
            <w:webHidden/>
          </w:rPr>
          <w:instrText xml:space="preserve"> PAGEREF _Toc184123826 \h </w:instrText>
        </w:r>
        <w:r w:rsidR="00605643">
          <w:rPr>
            <w:noProof/>
            <w:webHidden/>
          </w:rPr>
        </w:r>
        <w:r w:rsidR="00605643">
          <w:rPr>
            <w:noProof/>
            <w:webHidden/>
          </w:rPr>
          <w:fldChar w:fldCharType="separate"/>
        </w:r>
        <w:r w:rsidR="00605643">
          <w:rPr>
            <w:noProof/>
            <w:webHidden/>
          </w:rPr>
          <w:t>2</w:t>
        </w:r>
        <w:r w:rsidR="00605643">
          <w:rPr>
            <w:noProof/>
            <w:webHidden/>
          </w:rPr>
          <w:fldChar w:fldCharType="end"/>
        </w:r>
      </w:hyperlink>
    </w:p>
    <w:p w14:paraId="67BB5674" w14:textId="77777777" w:rsidR="00605643" w:rsidRDefault="00000000">
      <w:pPr>
        <w:pStyle w:val="TM1"/>
        <w:tabs>
          <w:tab w:val="left" w:pos="440"/>
          <w:tab w:val="right" w:leader="dot" w:pos="9062"/>
        </w:tabs>
        <w:rPr>
          <w:rFonts w:asciiTheme="minorHAnsi" w:eastAsiaTheme="minorEastAsia" w:hAnsiTheme="minorHAnsi" w:cstheme="minorBidi"/>
          <w:b w:val="0"/>
          <w:noProof/>
          <w:color w:val="auto"/>
          <w:sz w:val="22"/>
          <w:lang w:eastAsia="fr-FR"/>
        </w:rPr>
      </w:pPr>
      <w:hyperlink w:anchor="_Toc184123827" w:history="1">
        <w:r w:rsidR="00605643" w:rsidRPr="001D0F68">
          <w:rPr>
            <w:rStyle w:val="Lienhypertexte"/>
            <w:noProof/>
          </w:rPr>
          <w:t>II.</w:t>
        </w:r>
        <w:r w:rsidR="00605643">
          <w:rPr>
            <w:rFonts w:asciiTheme="minorHAnsi" w:eastAsiaTheme="minorEastAsia" w:hAnsiTheme="minorHAnsi" w:cstheme="minorBidi"/>
            <w:b w:val="0"/>
            <w:noProof/>
            <w:color w:val="auto"/>
            <w:sz w:val="22"/>
            <w:lang w:eastAsia="fr-FR"/>
          </w:rPr>
          <w:tab/>
        </w:r>
        <w:r w:rsidR="00605643" w:rsidRPr="001D0F68">
          <w:rPr>
            <w:rStyle w:val="Lienhypertexte"/>
            <w:noProof/>
          </w:rPr>
          <w:t>Appropriation de l'Environnement Linux</w:t>
        </w:r>
        <w:r w:rsidR="00605643">
          <w:rPr>
            <w:noProof/>
            <w:webHidden/>
          </w:rPr>
          <w:tab/>
        </w:r>
        <w:r w:rsidR="00605643">
          <w:rPr>
            <w:noProof/>
            <w:webHidden/>
          </w:rPr>
          <w:fldChar w:fldCharType="begin"/>
        </w:r>
        <w:r w:rsidR="00605643">
          <w:rPr>
            <w:noProof/>
            <w:webHidden/>
          </w:rPr>
          <w:instrText xml:space="preserve"> PAGEREF _Toc184123827 \h </w:instrText>
        </w:r>
        <w:r w:rsidR="00605643">
          <w:rPr>
            <w:noProof/>
            <w:webHidden/>
          </w:rPr>
        </w:r>
        <w:r w:rsidR="00605643">
          <w:rPr>
            <w:noProof/>
            <w:webHidden/>
          </w:rPr>
          <w:fldChar w:fldCharType="separate"/>
        </w:r>
        <w:r w:rsidR="00605643">
          <w:rPr>
            <w:noProof/>
            <w:webHidden/>
          </w:rPr>
          <w:t>2</w:t>
        </w:r>
        <w:r w:rsidR="00605643">
          <w:rPr>
            <w:noProof/>
            <w:webHidden/>
          </w:rPr>
          <w:fldChar w:fldCharType="end"/>
        </w:r>
      </w:hyperlink>
    </w:p>
    <w:p w14:paraId="12E45E62"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28" w:history="1">
        <w:r w:rsidR="00605643" w:rsidRPr="001D0F68">
          <w:rPr>
            <w:rStyle w:val="Lienhypertexte"/>
            <w:noProof/>
          </w:rPr>
          <w:t>1.</w:t>
        </w:r>
        <w:r w:rsidR="00605643">
          <w:rPr>
            <w:rFonts w:asciiTheme="minorHAnsi" w:eastAsiaTheme="minorEastAsia" w:hAnsiTheme="minorHAnsi" w:cstheme="minorBidi"/>
            <w:noProof/>
            <w:sz w:val="22"/>
            <w:lang w:eastAsia="fr-FR"/>
          </w:rPr>
          <w:tab/>
        </w:r>
        <w:r w:rsidR="00605643" w:rsidRPr="001D0F68">
          <w:rPr>
            <w:rStyle w:val="Lienhypertexte"/>
            <w:noProof/>
          </w:rPr>
          <w:t>Histoire de Linux</w:t>
        </w:r>
        <w:r w:rsidR="00605643">
          <w:rPr>
            <w:noProof/>
            <w:webHidden/>
          </w:rPr>
          <w:tab/>
        </w:r>
        <w:r w:rsidR="00605643">
          <w:rPr>
            <w:noProof/>
            <w:webHidden/>
          </w:rPr>
          <w:fldChar w:fldCharType="begin"/>
        </w:r>
        <w:r w:rsidR="00605643">
          <w:rPr>
            <w:noProof/>
            <w:webHidden/>
          </w:rPr>
          <w:instrText xml:space="preserve"> PAGEREF _Toc184123828 \h </w:instrText>
        </w:r>
        <w:r w:rsidR="00605643">
          <w:rPr>
            <w:noProof/>
            <w:webHidden/>
          </w:rPr>
        </w:r>
        <w:r w:rsidR="00605643">
          <w:rPr>
            <w:noProof/>
            <w:webHidden/>
          </w:rPr>
          <w:fldChar w:fldCharType="separate"/>
        </w:r>
        <w:r w:rsidR="00605643">
          <w:rPr>
            <w:noProof/>
            <w:webHidden/>
          </w:rPr>
          <w:t>2</w:t>
        </w:r>
        <w:r w:rsidR="00605643">
          <w:rPr>
            <w:noProof/>
            <w:webHidden/>
          </w:rPr>
          <w:fldChar w:fldCharType="end"/>
        </w:r>
      </w:hyperlink>
    </w:p>
    <w:p w14:paraId="3776D7E2"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29" w:history="1">
        <w:r w:rsidR="00605643" w:rsidRPr="001D0F68">
          <w:rPr>
            <w:rStyle w:val="Lienhypertexte"/>
            <w:noProof/>
          </w:rPr>
          <w:t>2.</w:t>
        </w:r>
        <w:r w:rsidR="00605643">
          <w:rPr>
            <w:rFonts w:asciiTheme="minorHAnsi" w:eastAsiaTheme="minorEastAsia" w:hAnsiTheme="minorHAnsi" w:cstheme="minorBidi"/>
            <w:noProof/>
            <w:sz w:val="22"/>
            <w:lang w:eastAsia="fr-FR"/>
          </w:rPr>
          <w:tab/>
        </w:r>
        <w:r w:rsidR="00605643" w:rsidRPr="001D0F68">
          <w:rPr>
            <w:rStyle w:val="Lienhypertexte"/>
            <w:noProof/>
          </w:rPr>
          <w:t>Projet : Exploration de l'Environnement Linux</w:t>
        </w:r>
        <w:r w:rsidR="00605643">
          <w:rPr>
            <w:noProof/>
            <w:webHidden/>
          </w:rPr>
          <w:tab/>
        </w:r>
        <w:r w:rsidR="00605643">
          <w:rPr>
            <w:noProof/>
            <w:webHidden/>
          </w:rPr>
          <w:fldChar w:fldCharType="begin"/>
        </w:r>
        <w:r w:rsidR="00605643">
          <w:rPr>
            <w:noProof/>
            <w:webHidden/>
          </w:rPr>
          <w:instrText xml:space="preserve"> PAGEREF _Toc184123829 \h </w:instrText>
        </w:r>
        <w:r w:rsidR="00605643">
          <w:rPr>
            <w:noProof/>
            <w:webHidden/>
          </w:rPr>
        </w:r>
        <w:r w:rsidR="00605643">
          <w:rPr>
            <w:noProof/>
            <w:webHidden/>
          </w:rPr>
          <w:fldChar w:fldCharType="separate"/>
        </w:r>
        <w:r w:rsidR="00605643">
          <w:rPr>
            <w:noProof/>
            <w:webHidden/>
          </w:rPr>
          <w:t>3</w:t>
        </w:r>
        <w:r w:rsidR="00605643">
          <w:rPr>
            <w:noProof/>
            <w:webHidden/>
          </w:rPr>
          <w:fldChar w:fldCharType="end"/>
        </w:r>
      </w:hyperlink>
    </w:p>
    <w:p w14:paraId="1A41F726"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0" w:history="1">
        <w:r w:rsidR="00605643" w:rsidRPr="001D0F68">
          <w:rPr>
            <w:rStyle w:val="Lienhypertexte"/>
            <w:noProof/>
          </w:rPr>
          <w:t>3.</w:t>
        </w:r>
        <w:r w:rsidR="00605643">
          <w:rPr>
            <w:rFonts w:asciiTheme="minorHAnsi" w:eastAsiaTheme="minorEastAsia" w:hAnsiTheme="minorHAnsi" w:cstheme="minorBidi"/>
            <w:noProof/>
            <w:sz w:val="22"/>
            <w:lang w:eastAsia="fr-FR"/>
          </w:rPr>
          <w:tab/>
        </w:r>
        <w:r w:rsidR="00605643" w:rsidRPr="001D0F68">
          <w:rPr>
            <w:rStyle w:val="Lienhypertexte"/>
            <w:noProof/>
          </w:rPr>
          <w:t>Commandes de Base :</w:t>
        </w:r>
        <w:r w:rsidR="00605643">
          <w:rPr>
            <w:noProof/>
            <w:webHidden/>
          </w:rPr>
          <w:tab/>
        </w:r>
        <w:r w:rsidR="00605643">
          <w:rPr>
            <w:noProof/>
            <w:webHidden/>
          </w:rPr>
          <w:fldChar w:fldCharType="begin"/>
        </w:r>
        <w:r w:rsidR="00605643">
          <w:rPr>
            <w:noProof/>
            <w:webHidden/>
          </w:rPr>
          <w:instrText xml:space="preserve"> PAGEREF _Toc184123830 \h </w:instrText>
        </w:r>
        <w:r w:rsidR="00605643">
          <w:rPr>
            <w:noProof/>
            <w:webHidden/>
          </w:rPr>
        </w:r>
        <w:r w:rsidR="00605643">
          <w:rPr>
            <w:noProof/>
            <w:webHidden/>
          </w:rPr>
          <w:fldChar w:fldCharType="separate"/>
        </w:r>
        <w:r w:rsidR="00605643">
          <w:rPr>
            <w:noProof/>
            <w:webHidden/>
          </w:rPr>
          <w:t>3</w:t>
        </w:r>
        <w:r w:rsidR="00605643">
          <w:rPr>
            <w:noProof/>
            <w:webHidden/>
          </w:rPr>
          <w:fldChar w:fldCharType="end"/>
        </w:r>
      </w:hyperlink>
    </w:p>
    <w:p w14:paraId="62319144" w14:textId="77777777" w:rsidR="00605643" w:rsidRDefault="00000000">
      <w:pPr>
        <w:pStyle w:val="TM1"/>
        <w:tabs>
          <w:tab w:val="left" w:pos="660"/>
          <w:tab w:val="right" w:leader="dot" w:pos="9062"/>
        </w:tabs>
        <w:rPr>
          <w:rFonts w:asciiTheme="minorHAnsi" w:eastAsiaTheme="minorEastAsia" w:hAnsiTheme="minorHAnsi" w:cstheme="minorBidi"/>
          <w:b w:val="0"/>
          <w:noProof/>
          <w:color w:val="auto"/>
          <w:sz w:val="22"/>
          <w:lang w:eastAsia="fr-FR"/>
        </w:rPr>
      </w:pPr>
      <w:hyperlink w:anchor="_Toc184123831" w:history="1">
        <w:r w:rsidR="00605643" w:rsidRPr="001D0F68">
          <w:rPr>
            <w:rStyle w:val="Lienhypertexte"/>
            <w:noProof/>
          </w:rPr>
          <w:t>III.</w:t>
        </w:r>
        <w:r w:rsidR="00605643">
          <w:rPr>
            <w:rFonts w:asciiTheme="minorHAnsi" w:eastAsiaTheme="minorEastAsia" w:hAnsiTheme="minorHAnsi" w:cstheme="minorBidi"/>
            <w:b w:val="0"/>
            <w:noProof/>
            <w:color w:val="auto"/>
            <w:sz w:val="22"/>
            <w:lang w:eastAsia="fr-FR"/>
          </w:rPr>
          <w:tab/>
        </w:r>
        <w:r w:rsidR="00605643" w:rsidRPr="001D0F68">
          <w:rPr>
            <w:rStyle w:val="Lienhypertexte"/>
            <w:noProof/>
          </w:rPr>
          <w:t>Installation et Personnalisation d'un Serveur Linux</w:t>
        </w:r>
        <w:r w:rsidR="00605643">
          <w:rPr>
            <w:noProof/>
            <w:webHidden/>
          </w:rPr>
          <w:tab/>
        </w:r>
        <w:r w:rsidR="00605643">
          <w:rPr>
            <w:noProof/>
            <w:webHidden/>
          </w:rPr>
          <w:fldChar w:fldCharType="begin"/>
        </w:r>
        <w:r w:rsidR="00605643">
          <w:rPr>
            <w:noProof/>
            <w:webHidden/>
          </w:rPr>
          <w:instrText xml:space="preserve"> PAGEREF _Toc184123831 \h </w:instrText>
        </w:r>
        <w:r w:rsidR="00605643">
          <w:rPr>
            <w:noProof/>
            <w:webHidden/>
          </w:rPr>
        </w:r>
        <w:r w:rsidR="00605643">
          <w:rPr>
            <w:noProof/>
            <w:webHidden/>
          </w:rPr>
          <w:fldChar w:fldCharType="separate"/>
        </w:r>
        <w:r w:rsidR="00605643">
          <w:rPr>
            <w:noProof/>
            <w:webHidden/>
          </w:rPr>
          <w:t>4</w:t>
        </w:r>
        <w:r w:rsidR="00605643">
          <w:rPr>
            <w:noProof/>
            <w:webHidden/>
          </w:rPr>
          <w:fldChar w:fldCharType="end"/>
        </w:r>
      </w:hyperlink>
    </w:p>
    <w:p w14:paraId="61D60DCC"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2" w:history="1">
        <w:r w:rsidR="00605643" w:rsidRPr="001D0F68">
          <w:rPr>
            <w:rStyle w:val="Lienhypertexte"/>
            <w:noProof/>
          </w:rPr>
          <w:t>4.</w:t>
        </w:r>
        <w:r w:rsidR="00605643">
          <w:rPr>
            <w:rFonts w:asciiTheme="minorHAnsi" w:eastAsiaTheme="minorEastAsia" w:hAnsiTheme="minorHAnsi" w:cstheme="minorBidi"/>
            <w:noProof/>
            <w:sz w:val="22"/>
            <w:lang w:eastAsia="fr-FR"/>
          </w:rPr>
          <w:tab/>
        </w:r>
        <w:r w:rsidR="00605643" w:rsidRPr="001D0F68">
          <w:rPr>
            <w:rStyle w:val="Lienhypertexte"/>
            <w:noProof/>
          </w:rPr>
          <w:t>Projet : Mise en Place d'un Serveur Web</w:t>
        </w:r>
        <w:r w:rsidR="00605643">
          <w:rPr>
            <w:noProof/>
            <w:webHidden/>
          </w:rPr>
          <w:tab/>
        </w:r>
        <w:r w:rsidR="00605643">
          <w:rPr>
            <w:noProof/>
            <w:webHidden/>
          </w:rPr>
          <w:fldChar w:fldCharType="begin"/>
        </w:r>
        <w:r w:rsidR="00605643">
          <w:rPr>
            <w:noProof/>
            <w:webHidden/>
          </w:rPr>
          <w:instrText xml:space="preserve"> PAGEREF _Toc184123832 \h </w:instrText>
        </w:r>
        <w:r w:rsidR="00605643">
          <w:rPr>
            <w:noProof/>
            <w:webHidden/>
          </w:rPr>
        </w:r>
        <w:r w:rsidR="00605643">
          <w:rPr>
            <w:noProof/>
            <w:webHidden/>
          </w:rPr>
          <w:fldChar w:fldCharType="separate"/>
        </w:r>
        <w:r w:rsidR="00605643">
          <w:rPr>
            <w:noProof/>
            <w:webHidden/>
          </w:rPr>
          <w:t>4</w:t>
        </w:r>
        <w:r w:rsidR="00605643">
          <w:rPr>
            <w:noProof/>
            <w:webHidden/>
          </w:rPr>
          <w:fldChar w:fldCharType="end"/>
        </w:r>
      </w:hyperlink>
    </w:p>
    <w:p w14:paraId="6B01089F"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3" w:history="1">
        <w:r w:rsidR="00605643" w:rsidRPr="001D0F68">
          <w:rPr>
            <w:rStyle w:val="Lienhypertexte"/>
            <w:noProof/>
          </w:rPr>
          <w:t>5.</w:t>
        </w:r>
        <w:r w:rsidR="00605643">
          <w:rPr>
            <w:rFonts w:asciiTheme="minorHAnsi" w:eastAsiaTheme="minorEastAsia" w:hAnsiTheme="minorHAnsi" w:cstheme="minorBidi"/>
            <w:noProof/>
            <w:sz w:val="22"/>
            <w:lang w:eastAsia="fr-FR"/>
          </w:rPr>
          <w:tab/>
        </w:r>
        <w:r w:rsidR="00605643" w:rsidRPr="001D0F68">
          <w:rPr>
            <w:rStyle w:val="Lienhypertexte"/>
            <w:noProof/>
          </w:rPr>
          <w:t>Commandes Administrateur :</w:t>
        </w:r>
        <w:r w:rsidR="00605643">
          <w:rPr>
            <w:noProof/>
            <w:webHidden/>
          </w:rPr>
          <w:tab/>
        </w:r>
        <w:r w:rsidR="00605643">
          <w:rPr>
            <w:noProof/>
            <w:webHidden/>
          </w:rPr>
          <w:fldChar w:fldCharType="begin"/>
        </w:r>
        <w:r w:rsidR="00605643">
          <w:rPr>
            <w:noProof/>
            <w:webHidden/>
          </w:rPr>
          <w:instrText xml:space="preserve"> PAGEREF _Toc184123833 \h </w:instrText>
        </w:r>
        <w:r w:rsidR="00605643">
          <w:rPr>
            <w:noProof/>
            <w:webHidden/>
          </w:rPr>
        </w:r>
        <w:r w:rsidR="00605643">
          <w:rPr>
            <w:noProof/>
            <w:webHidden/>
          </w:rPr>
          <w:fldChar w:fldCharType="separate"/>
        </w:r>
        <w:r w:rsidR="00605643">
          <w:rPr>
            <w:noProof/>
            <w:webHidden/>
          </w:rPr>
          <w:t>4</w:t>
        </w:r>
        <w:r w:rsidR="00605643">
          <w:rPr>
            <w:noProof/>
            <w:webHidden/>
          </w:rPr>
          <w:fldChar w:fldCharType="end"/>
        </w:r>
      </w:hyperlink>
    </w:p>
    <w:p w14:paraId="65F6B499"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4" w:history="1">
        <w:r w:rsidR="00605643" w:rsidRPr="001D0F68">
          <w:rPr>
            <w:rStyle w:val="Lienhypertexte"/>
            <w:noProof/>
          </w:rPr>
          <w:t>6.</w:t>
        </w:r>
        <w:r w:rsidR="00605643">
          <w:rPr>
            <w:rFonts w:asciiTheme="minorHAnsi" w:eastAsiaTheme="minorEastAsia" w:hAnsiTheme="minorHAnsi" w:cstheme="minorBidi"/>
            <w:noProof/>
            <w:sz w:val="22"/>
            <w:lang w:eastAsia="fr-FR"/>
          </w:rPr>
          <w:tab/>
        </w:r>
        <w:r w:rsidR="00605643" w:rsidRPr="001D0F68">
          <w:rPr>
            <w:rStyle w:val="Lienhypertexte"/>
            <w:noProof/>
          </w:rPr>
          <w:t>Gestion des Paquets Linux</w:t>
        </w:r>
        <w:r w:rsidR="00605643">
          <w:rPr>
            <w:noProof/>
            <w:webHidden/>
          </w:rPr>
          <w:tab/>
        </w:r>
        <w:r w:rsidR="00605643">
          <w:rPr>
            <w:noProof/>
            <w:webHidden/>
          </w:rPr>
          <w:fldChar w:fldCharType="begin"/>
        </w:r>
        <w:r w:rsidR="00605643">
          <w:rPr>
            <w:noProof/>
            <w:webHidden/>
          </w:rPr>
          <w:instrText xml:space="preserve"> PAGEREF _Toc184123834 \h </w:instrText>
        </w:r>
        <w:r w:rsidR="00605643">
          <w:rPr>
            <w:noProof/>
            <w:webHidden/>
          </w:rPr>
        </w:r>
        <w:r w:rsidR="00605643">
          <w:rPr>
            <w:noProof/>
            <w:webHidden/>
          </w:rPr>
          <w:fldChar w:fldCharType="separate"/>
        </w:r>
        <w:r w:rsidR="00605643">
          <w:rPr>
            <w:noProof/>
            <w:webHidden/>
          </w:rPr>
          <w:t>4</w:t>
        </w:r>
        <w:r w:rsidR="00605643">
          <w:rPr>
            <w:noProof/>
            <w:webHidden/>
          </w:rPr>
          <w:fldChar w:fldCharType="end"/>
        </w:r>
      </w:hyperlink>
    </w:p>
    <w:p w14:paraId="1D6E0525"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5" w:history="1">
        <w:r w:rsidR="00605643" w:rsidRPr="001D0F68">
          <w:rPr>
            <w:rStyle w:val="Lienhypertexte"/>
            <w:noProof/>
          </w:rPr>
          <w:t>7.</w:t>
        </w:r>
        <w:r w:rsidR="00605643">
          <w:rPr>
            <w:rFonts w:asciiTheme="minorHAnsi" w:eastAsiaTheme="minorEastAsia" w:hAnsiTheme="minorHAnsi" w:cstheme="minorBidi"/>
            <w:noProof/>
            <w:sz w:val="22"/>
            <w:lang w:eastAsia="fr-FR"/>
          </w:rPr>
          <w:tab/>
        </w:r>
        <w:r w:rsidR="00605643" w:rsidRPr="001D0F68">
          <w:rPr>
            <w:rStyle w:val="Lienhypertexte"/>
            <w:noProof/>
          </w:rPr>
          <w:t>Commandes de Gestion des Paquets :</w:t>
        </w:r>
        <w:r w:rsidR="00605643">
          <w:rPr>
            <w:noProof/>
            <w:webHidden/>
          </w:rPr>
          <w:tab/>
        </w:r>
        <w:r w:rsidR="00605643">
          <w:rPr>
            <w:noProof/>
            <w:webHidden/>
          </w:rPr>
          <w:fldChar w:fldCharType="begin"/>
        </w:r>
        <w:r w:rsidR="00605643">
          <w:rPr>
            <w:noProof/>
            <w:webHidden/>
          </w:rPr>
          <w:instrText xml:space="preserve"> PAGEREF _Toc184123835 \h </w:instrText>
        </w:r>
        <w:r w:rsidR="00605643">
          <w:rPr>
            <w:noProof/>
            <w:webHidden/>
          </w:rPr>
        </w:r>
        <w:r w:rsidR="00605643">
          <w:rPr>
            <w:noProof/>
            <w:webHidden/>
          </w:rPr>
          <w:fldChar w:fldCharType="separate"/>
        </w:r>
        <w:r w:rsidR="00605643">
          <w:rPr>
            <w:noProof/>
            <w:webHidden/>
          </w:rPr>
          <w:t>5</w:t>
        </w:r>
        <w:r w:rsidR="00605643">
          <w:rPr>
            <w:noProof/>
            <w:webHidden/>
          </w:rPr>
          <w:fldChar w:fldCharType="end"/>
        </w:r>
      </w:hyperlink>
    </w:p>
    <w:p w14:paraId="315C41DF"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6" w:history="1">
        <w:r w:rsidR="00605643" w:rsidRPr="001D0F68">
          <w:rPr>
            <w:rStyle w:val="Lienhypertexte"/>
            <w:noProof/>
          </w:rPr>
          <w:t>8.</w:t>
        </w:r>
        <w:r w:rsidR="00605643">
          <w:rPr>
            <w:rFonts w:asciiTheme="minorHAnsi" w:eastAsiaTheme="minorEastAsia" w:hAnsiTheme="minorHAnsi" w:cstheme="minorBidi"/>
            <w:noProof/>
            <w:sz w:val="22"/>
            <w:lang w:eastAsia="fr-FR"/>
          </w:rPr>
          <w:tab/>
        </w:r>
        <w:r w:rsidR="00605643" w:rsidRPr="001D0F68">
          <w:rPr>
            <w:rStyle w:val="Lienhypertexte"/>
            <w:noProof/>
          </w:rPr>
          <w:t>Utilisation des Commandes Usuelles et Super Utilisateur</w:t>
        </w:r>
        <w:r w:rsidR="00605643">
          <w:rPr>
            <w:noProof/>
            <w:webHidden/>
          </w:rPr>
          <w:tab/>
        </w:r>
        <w:r w:rsidR="00605643">
          <w:rPr>
            <w:noProof/>
            <w:webHidden/>
          </w:rPr>
          <w:fldChar w:fldCharType="begin"/>
        </w:r>
        <w:r w:rsidR="00605643">
          <w:rPr>
            <w:noProof/>
            <w:webHidden/>
          </w:rPr>
          <w:instrText xml:space="preserve"> PAGEREF _Toc184123836 \h </w:instrText>
        </w:r>
        <w:r w:rsidR="00605643">
          <w:rPr>
            <w:noProof/>
            <w:webHidden/>
          </w:rPr>
        </w:r>
        <w:r w:rsidR="00605643">
          <w:rPr>
            <w:noProof/>
            <w:webHidden/>
          </w:rPr>
          <w:fldChar w:fldCharType="separate"/>
        </w:r>
        <w:r w:rsidR="00605643">
          <w:rPr>
            <w:noProof/>
            <w:webHidden/>
          </w:rPr>
          <w:t>5</w:t>
        </w:r>
        <w:r w:rsidR="00605643">
          <w:rPr>
            <w:noProof/>
            <w:webHidden/>
          </w:rPr>
          <w:fldChar w:fldCharType="end"/>
        </w:r>
      </w:hyperlink>
    </w:p>
    <w:p w14:paraId="168C2328" w14:textId="77777777" w:rsidR="00605643" w:rsidRDefault="00000000">
      <w:pPr>
        <w:pStyle w:val="TM2"/>
        <w:tabs>
          <w:tab w:val="left" w:pos="660"/>
          <w:tab w:val="right" w:leader="dot" w:pos="9062"/>
        </w:tabs>
        <w:rPr>
          <w:rFonts w:asciiTheme="minorHAnsi" w:eastAsiaTheme="minorEastAsia" w:hAnsiTheme="minorHAnsi" w:cstheme="minorBidi"/>
          <w:noProof/>
          <w:sz w:val="22"/>
          <w:lang w:eastAsia="fr-FR"/>
        </w:rPr>
      </w:pPr>
      <w:hyperlink w:anchor="_Toc184123837" w:history="1">
        <w:r w:rsidR="00605643" w:rsidRPr="001D0F68">
          <w:rPr>
            <w:rStyle w:val="Lienhypertexte"/>
            <w:noProof/>
          </w:rPr>
          <w:t>9.</w:t>
        </w:r>
        <w:r w:rsidR="00605643">
          <w:rPr>
            <w:rFonts w:asciiTheme="minorHAnsi" w:eastAsiaTheme="minorEastAsia" w:hAnsiTheme="minorHAnsi" w:cstheme="minorBidi"/>
            <w:noProof/>
            <w:sz w:val="22"/>
            <w:lang w:eastAsia="fr-FR"/>
          </w:rPr>
          <w:tab/>
        </w:r>
        <w:r w:rsidR="00605643" w:rsidRPr="001D0F68">
          <w:rPr>
            <w:rStyle w:val="Lienhypertexte"/>
            <w:noProof/>
          </w:rPr>
          <w:t>Commandes d'Administration :</w:t>
        </w:r>
        <w:r w:rsidR="00605643">
          <w:rPr>
            <w:noProof/>
            <w:webHidden/>
          </w:rPr>
          <w:tab/>
        </w:r>
        <w:r w:rsidR="00605643">
          <w:rPr>
            <w:noProof/>
            <w:webHidden/>
          </w:rPr>
          <w:fldChar w:fldCharType="begin"/>
        </w:r>
        <w:r w:rsidR="00605643">
          <w:rPr>
            <w:noProof/>
            <w:webHidden/>
          </w:rPr>
          <w:instrText xml:space="preserve"> PAGEREF _Toc184123837 \h </w:instrText>
        </w:r>
        <w:r w:rsidR="00605643">
          <w:rPr>
            <w:noProof/>
            <w:webHidden/>
          </w:rPr>
        </w:r>
        <w:r w:rsidR="00605643">
          <w:rPr>
            <w:noProof/>
            <w:webHidden/>
          </w:rPr>
          <w:fldChar w:fldCharType="separate"/>
        </w:r>
        <w:r w:rsidR="00605643">
          <w:rPr>
            <w:noProof/>
            <w:webHidden/>
          </w:rPr>
          <w:t>5</w:t>
        </w:r>
        <w:r w:rsidR="00605643">
          <w:rPr>
            <w:noProof/>
            <w:webHidden/>
          </w:rPr>
          <w:fldChar w:fldCharType="end"/>
        </w:r>
      </w:hyperlink>
    </w:p>
    <w:p w14:paraId="4E21A3B1" w14:textId="77777777" w:rsidR="00605643" w:rsidRDefault="00000000">
      <w:pPr>
        <w:pStyle w:val="TM1"/>
        <w:tabs>
          <w:tab w:val="left" w:pos="660"/>
          <w:tab w:val="right" w:leader="dot" w:pos="9062"/>
        </w:tabs>
        <w:rPr>
          <w:rFonts w:asciiTheme="minorHAnsi" w:eastAsiaTheme="minorEastAsia" w:hAnsiTheme="minorHAnsi" w:cstheme="minorBidi"/>
          <w:b w:val="0"/>
          <w:noProof/>
          <w:color w:val="auto"/>
          <w:sz w:val="22"/>
          <w:lang w:eastAsia="fr-FR"/>
        </w:rPr>
      </w:pPr>
      <w:hyperlink w:anchor="_Toc184123838" w:history="1">
        <w:r w:rsidR="00605643" w:rsidRPr="001D0F68">
          <w:rPr>
            <w:rStyle w:val="Lienhypertexte"/>
            <w:noProof/>
          </w:rPr>
          <w:t>IV.</w:t>
        </w:r>
        <w:r w:rsidR="00605643">
          <w:rPr>
            <w:rFonts w:asciiTheme="minorHAnsi" w:eastAsiaTheme="minorEastAsia" w:hAnsiTheme="minorHAnsi" w:cstheme="minorBidi"/>
            <w:b w:val="0"/>
            <w:noProof/>
            <w:color w:val="auto"/>
            <w:sz w:val="22"/>
            <w:lang w:eastAsia="fr-FR"/>
          </w:rPr>
          <w:tab/>
        </w:r>
        <w:r w:rsidR="00605643" w:rsidRPr="001D0F68">
          <w:rPr>
            <w:rStyle w:val="Lienhypertexte"/>
            <w:noProof/>
          </w:rPr>
          <w:t>Gestion des Services avec SystemD</w:t>
        </w:r>
        <w:r w:rsidR="00605643">
          <w:rPr>
            <w:noProof/>
            <w:webHidden/>
          </w:rPr>
          <w:tab/>
        </w:r>
        <w:r w:rsidR="00605643">
          <w:rPr>
            <w:noProof/>
            <w:webHidden/>
          </w:rPr>
          <w:fldChar w:fldCharType="begin"/>
        </w:r>
        <w:r w:rsidR="00605643">
          <w:rPr>
            <w:noProof/>
            <w:webHidden/>
          </w:rPr>
          <w:instrText xml:space="preserve"> PAGEREF _Toc184123838 \h </w:instrText>
        </w:r>
        <w:r w:rsidR="00605643">
          <w:rPr>
            <w:noProof/>
            <w:webHidden/>
          </w:rPr>
        </w:r>
        <w:r w:rsidR="00605643">
          <w:rPr>
            <w:noProof/>
            <w:webHidden/>
          </w:rPr>
          <w:fldChar w:fldCharType="separate"/>
        </w:r>
        <w:r w:rsidR="00605643">
          <w:rPr>
            <w:noProof/>
            <w:webHidden/>
          </w:rPr>
          <w:t>6</w:t>
        </w:r>
        <w:r w:rsidR="00605643">
          <w:rPr>
            <w:noProof/>
            <w:webHidden/>
          </w:rPr>
          <w:fldChar w:fldCharType="end"/>
        </w:r>
      </w:hyperlink>
    </w:p>
    <w:p w14:paraId="09826710"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39" w:history="1">
        <w:r w:rsidR="00605643" w:rsidRPr="001D0F68">
          <w:rPr>
            <w:rStyle w:val="Lienhypertexte"/>
            <w:noProof/>
          </w:rPr>
          <w:t>10.</w:t>
        </w:r>
        <w:r w:rsidR="00605643">
          <w:rPr>
            <w:rFonts w:asciiTheme="minorHAnsi" w:eastAsiaTheme="minorEastAsia" w:hAnsiTheme="minorHAnsi" w:cstheme="minorBidi"/>
            <w:noProof/>
            <w:sz w:val="22"/>
            <w:lang w:eastAsia="fr-FR"/>
          </w:rPr>
          <w:tab/>
        </w:r>
        <w:r w:rsidR="00605643" w:rsidRPr="001D0F68">
          <w:rPr>
            <w:rStyle w:val="Lienhypertexte"/>
            <w:noProof/>
          </w:rPr>
          <w:t>Introduction à SystemD</w:t>
        </w:r>
        <w:r w:rsidR="00605643">
          <w:rPr>
            <w:noProof/>
            <w:webHidden/>
          </w:rPr>
          <w:tab/>
        </w:r>
        <w:r w:rsidR="00605643">
          <w:rPr>
            <w:noProof/>
            <w:webHidden/>
          </w:rPr>
          <w:fldChar w:fldCharType="begin"/>
        </w:r>
        <w:r w:rsidR="00605643">
          <w:rPr>
            <w:noProof/>
            <w:webHidden/>
          </w:rPr>
          <w:instrText xml:space="preserve"> PAGEREF _Toc184123839 \h </w:instrText>
        </w:r>
        <w:r w:rsidR="00605643">
          <w:rPr>
            <w:noProof/>
            <w:webHidden/>
          </w:rPr>
        </w:r>
        <w:r w:rsidR="00605643">
          <w:rPr>
            <w:noProof/>
            <w:webHidden/>
          </w:rPr>
          <w:fldChar w:fldCharType="separate"/>
        </w:r>
        <w:r w:rsidR="00605643">
          <w:rPr>
            <w:noProof/>
            <w:webHidden/>
          </w:rPr>
          <w:t>6</w:t>
        </w:r>
        <w:r w:rsidR="00605643">
          <w:rPr>
            <w:noProof/>
            <w:webHidden/>
          </w:rPr>
          <w:fldChar w:fldCharType="end"/>
        </w:r>
      </w:hyperlink>
    </w:p>
    <w:p w14:paraId="3A9E49D6"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40" w:history="1">
        <w:r w:rsidR="00605643" w:rsidRPr="001D0F68">
          <w:rPr>
            <w:rStyle w:val="Lienhypertexte"/>
            <w:noProof/>
          </w:rPr>
          <w:t>11.</w:t>
        </w:r>
        <w:r w:rsidR="00605643">
          <w:rPr>
            <w:rFonts w:asciiTheme="minorHAnsi" w:eastAsiaTheme="minorEastAsia" w:hAnsiTheme="minorHAnsi" w:cstheme="minorBidi"/>
            <w:noProof/>
            <w:sz w:val="22"/>
            <w:lang w:eastAsia="fr-FR"/>
          </w:rPr>
          <w:tab/>
        </w:r>
        <w:r w:rsidR="00605643" w:rsidRPr="001D0F68">
          <w:rPr>
            <w:rStyle w:val="Lienhypertexte"/>
            <w:noProof/>
          </w:rPr>
          <w:t>Commandes SystemD :</w:t>
        </w:r>
        <w:r w:rsidR="00605643">
          <w:rPr>
            <w:noProof/>
            <w:webHidden/>
          </w:rPr>
          <w:tab/>
        </w:r>
        <w:r w:rsidR="00605643">
          <w:rPr>
            <w:noProof/>
            <w:webHidden/>
          </w:rPr>
          <w:fldChar w:fldCharType="begin"/>
        </w:r>
        <w:r w:rsidR="00605643">
          <w:rPr>
            <w:noProof/>
            <w:webHidden/>
          </w:rPr>
          <w:instrText xml:space="preserve"> PAGEREF _Toc184123840 \h </w:instrText>
        </w:r>
        <w:r w:rsidR="00605643">
          <w:rPr>
            <w:noProof/>
            <w:webHidden/>
          </w:rPr>
        </w:r>
        <w:r w:rsidR="00605643">
          <w:rPr>
            <w:noProof/>
            <w:webHidden/>
          </w:rPr>
          <w:fldChar w:fldCharType="separate"/>
        </w:r>
        <w:r w:rsidR="00605643">
          <w:rPr>
            <w:noProof/>
            <w:webHidden/>
          </w:rPr>
          <w:t>6</w:t>
        </w:r>
        <w:r w:rsidR="00605643">
          <w:rPr>
            <w:noProof/>
            <w:webHidden/>
          </w:rPr>
          <w:fldChar w:fldCharType="end"/>
        </w:r>
      </w:hyperlink>
    </w:p>
    <w:p w14:paraId="5D56E95F"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41" w:history="1">
        <w:r w:rsidR="00605643" w:rsidRPr="001D0F68">
          <w:rPr>
            <w:rStyle w:val="Lienhypertexte"/>
            <w:noProof/>
          </w:rPr>
          <w:t>12.</w:t>
        </w:r>
        <w:r w:rsidR="00605643">
          <w:rPr>
            <w:rFonts w:asciiTheme="minorHAnsi" w:eastAsiaTheme="minorEastAsia" w:hAnsiTheme="minorHAnsi" w:cstheme="minorBidi"/>
            <w:noProof/>
            <w:sz w:val="22"/>
            <w:lang w:eastAsia="fr-FR"/>
          </w:rPr>
          <w:tab/>
        </w:r>
        <w:r w:rsidR="00605643" w:rsidRPr="001D0F68">
          <w:rPr>
            <w:rStyle w:val="Lienhypertexte"/>
            <w:noProof/>
          </w:rPr>
          <w:t>Utilisation de l'Interface d'Administration Cockpit</w:t>
        </w:r>
        <w:r w:rsidR="00605643">
          <w:rPr>
            <w:noProof/>
            <w:webHidden/>
          </w:rPr>
          <w:tab/>
        </w:r>
        <w:r w:rsidR="00605643">
          <w:rPr>
            <w:noProof/>
            <w:webHidden/>
          </w:rPr>
          <w:fldChar w:fldCharType="begin"/>
        </w:r>
        <w:r w:rsidR="00605643">
          <w:rPr>
            <w:noProof/>
            <w:webHidden/>
          </w:rPr>
          <w:instrText xml:space="preserve"> PAGEREF _Toc184123841 \h </w:instrText>
        </w:r>
        <w:r w:rsidR="00605643">
          <w:rPr>
            <w:noProof/>
            <w:webHidden/>
          </w:rPr>
        </w:r>
        <w:r w:rsidR="00605643">
          <w:rPr>
            <w:noProof/>
            <w:webHidden/>
          </w:rPr>
          <w:fldChar w:fldCharType="separate"/>
        </w:r>
        <w:r w:rsidR="00605643">
          <w:rPr>
            <w:noProof/>
            <w:webHidden/>
          </w:rPr>
          <w:t>6</w:t>
        </w:r>
        <w:r w:rsidR="00605643">
          <w:rPr>
            <w:noProof/>
            <w:webHidden/>
          </w:rPr>
          <w:fldChar w:fldCharType="end"/>
        </w:r>
      </w:hyperlink>
    </w:p>
    <w:p w14:paraId="7E4549CD" w14:textId="77777777" w:rsidR="00605643" w:rsidRDefault="00000000">
      <w:pPr>
        <w:pStyle w:val="TM1"/>
        <w:tabs>
          <w:tab w:val="left" w:pos="440"/>
          <w:tab w:val="right" w:leader="dot" w:pos="9062"/>
        </w:tabs>
        <w:rPr>
          <w:rFonts w:asciiTheme="minorHAnsi" w:eastAsiaTheme="minorEastAsia" w:hAnsiTheme="minorHAnsi" w:cstheme="minorBidi"/>
          <w:b w:val="0"/>
          <w:noProof/>
          <w:color w:val="auto"/>
          <w:sz w:val="22"/>
          <w:lang w:eastAsia="fr-FR"/>
        </w:rPr>
      </w:pPr>
      <w:hyperlink w:anchor="_Toc184123842" w:history="1">
        <w:r w:rsidR="00605643" w:rsidRPr="001D0F68">
          <w:rPr>
            <w:rStyle w:val="Lienhypertexte"/>
            <w:noProof/>
          </w:rPr>
          <w:t>V.</w:t>
        </w:r>
        <w:r w:rsidR="00605643">
          <w:rPr>
            <w:rFonts w:asciiTheme="minorHAnsi" w:eastAsiaTheme="minorEastAsia" w:hAnsiTheme="minorHAnsi" w:cstheme="minorBidi"/>
            <w:b w:val="0"/>
            <w:noProof/>
            <w:color w:val="auto"/>
            <w:sz w:val="22"/>
            <w:lang w:eastAsia="fr-FR"/>
          </w:rPr>
          <w:tab/>
        </w:r>
        <w:r w:rsidR="00605643" w:rsidRPr="001D0F68">
          <w:rPr>
            <w:rStyle w:val="Lienhypertexte"/>
            <w:noProof/>
          </w:rPr>
          <w:t>Commandes d'Administration Serveur Linux</w:t>
        </w:r>
        <w:r w:rsidR="00605643">
          <w:rPr>
            <w:noProof/>
            <w:webHidden/>
          </w:rPr>
          <w:tab/>
        </w:r>
        <w:r w:rsidR="00605643">
          <w:rPr>
            <w:noProof/>
            <w:webHidden/>
          </w:rPr>
          <w:fldChar w:fldCharType="begin"/>
        </w:r>
        <w:r w:rsidR="00605643">
          <w:rPr>
            <w:noProof/>
            <w:webHidden/>
          </w:rPr>
          <w:instrText xml:space="preserve"> PAGEREF _Toc184123842 \h </w:instrText>
        </w:r>
        <w:r w:rsidR="00605643">
          <w:rPr>
            <w:noProof/>
            <w:webHidden/>
          </w:rPr>
        </w:r>
        <w:r w:rsidR="00605643">
          <w:rPr>
            <w:noProof/>
            <w:webHidden/>
          </w:rPr>
          <w:fldChar w:fldCharType="separate"/>
        </w:r>
        <w:r w:rsidR="00605643">
          <w:rPr>
            <w:noProof/>
            <w:webHidden/>
          </w:rPr>
          <w:t>7</w:t>
        </w:r>
        <w:r w:rsidR="00605643">
          <w:rPr>
            <w:noProof/>
            <w:webHidden/>
          </w:rPr>
          <w:fldChar w:fldCharType="end"/>
        </w:r>
      </w:hyperlink>
    </w:p>
    <w:p w14:paraId="0DE24D83"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43" w:history="1">
        <w:r w:rsidR="00605643" w:rsidRPr="001D0F68">
          <w:rPr>
            <w:rStyle w:val="Lienhypertexte"/>
            <w:noProof/>
          </w:rPr>
          <w:t>13.</w:t>
        </w:r>
        <w:r w:rsidR="00605643">
          <w:rPr>
            <w:rFonts w:asciiTheme="minorHAnsi" w:eastAsiaTheme="minorEastAsia" w:hAnsiTheme="minorHAnsi" w:cstheme="minorBidi"/>
            <w:noProof/>
            <w:sz w:val="22"/>
            <w:lang w:eastAsia="fr-FR"/>
          </w:rPr>
          <w:tab/>
        </w:r>
        <w:r w:rsidR="00605643" w:rsidRPr="001D0F68">
          <w:rPr>
            <w:rStyle w:val="Lienhypertexte"/>
            <w:noProof/>
          </w:rPr>
          <w:t>Commandes de Gestion des Utilisateurs et Groupes</w:t>
        </w:r>
        <w:r w:rsidR="00605643">
          <w:rPr>
            <w:noProof/>
            <w:webHidden/>
          </w:rPr>
          <w:tab/>
        </w:r>
        <w:r w:rsidR="00605643">
          <w:rPr>
            <w:noProof/>
            <w:webHidden/>
          </w:rPr>
          <w:fldChar w:fldCharType="begin"/>
        </w:r>
        <w:r w:rsidR="00605643">
          <w:rPr>
            <w:noProof/>
            <w:webHidden/>
          </w:rPr>
          <w:instrText xml:space="preserve"> PAGEREF _Toc184123843 \h </w:instrText>
        </w:r>
        <w:r w:rsidR="00605643">
          <w:rPr>
            <w:noProof/>
            <w:webHidden/>
          </w:rPr>
        </w:r>
        <w:r w:rsidR="00605643">
          <w:rPr>
            <w:noProof/>
            <w:webHidden/>
          </w:rPr>
          <w:fldChar w:fldCharType="separate"/>
        </w:r>
        <w:r w:rsidR="00605643">
          <w:rPr>
            <w:noProof/>
            <w:webHidden/>
          </w:rPr>
          <w:t>7</w:t>
        </w:r>
        <w:r w:rsidR="00605643">
          <w:rPr>
            <w:noProof/>
            <w:webHidden/>
          </w:rPr>
          <w:fldChar w:fldCharType="end"/>
        </w:r>
      </w:hyperlink>
    </w:p>
    <w:p w14:paraId="15D7641D"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44" w:history="1">
        <w:r w:rsidR="00605643" w:rsidRPr="001D0F68">
          <w:rPr>
            <w:rStyle w:val="Lienhypertexte"/>
            <w:noProof/>
          </w:rPr>
          <w:t>14.</w:t>
        </w:r>
        <w:r w:rsidR="00605643">
          <w:rPr>
            <w:rFonts w:asciiTheme="minorHAnsi" w:eastAsiaTheme="minorEastAsia" w:hAnsiTheme="minorHAnsi" w:cstheme="minorBidi"/>
            <w:noProof/>
            <w:sz w:val="22"/>
            <w:lang w:eastAsia="fr-FR"/>
          </w:rPr>
          <w:tab/>
        </w:r>
        <w:r w:rsidR="00605643" w:rsidRPr="001D0F68">
          <w:rPr>
            <w:rStyle w:val="Lienhypertexte"/>
            <w:noProof/>
          </w:rPr>
          <w:t>Commandes de Gestion des Fichiers et Répertoires</w:t>
        </w:r>
        <w:r w:rsidR="00605643">
          <w:rPr>
            <w:noProof/>
            <w:webHidden/>
          </w:rPr>
          <w:tab/>
        </w:r>
        <w:r w:rsidR="00605643">
          <w:rPr>
            <w:noProof/>
            <w:webHidden/>
          </w:rPr>
          <w:fldChar w:fldCharType="begin"/>
        </w:r>
        <w:r w:rsidR="00605643">
          <w:rPr>
            <w:noProof/>
            <w:webHidden/>
          </w:rPr>
          <w:instrText xml:space="preserve"> PAGEREF _Toc184123844 \h </w:instrText>
        </w:r>
        <w:r w:rsidR="00605643">
          <w:rPr>
            <w:noProof/>
            <w:webHidden/>
          </w:rPr>
        </w:r>
        <w:r w:rsidR="00605643">
          <w:rPr>
            <w:noProof/>
            <w:webHidden/>
          </w:rPr>
          <w:fldChar w:fldCharType="separate"/>
        </w:r>
        <w:r w:rsidR="00605643">
          <w:rPr>
            <w:noProof/>
            <w:webHidden/>
          </w:rPr>
          <w:t>7</w:t>
        </w:r>
        <w:r w:rsidR="00605643">
          <w:rPr>
            <w:noProof/>
            <w:webHidden/>
          </w:rPr>
          <w:fldChar w:fldCharType="end"/>
        </w:r>
      </w:hyperlink>
    </w:p>
    <w:p w14:paraId="3AEB8E6E" w14:textId="77777777" w:rsidR="00605643" w:rsidRDefault="00000000">
      <w:pPr>
        <w:pStyle w:val="TM2"/>
        <w:tabs>
          <w:tab w:val="left" w:pos="880"/>
          <w:tab w:val="right" w:leader="dot" w:pos="9062"/>
        </w:tabs>
        <w:rPr>
          <w:rFonts w:asciiTheme="minorHAnsi" w:eastAsiaTheme="minorEastAsia" w:hAnsiTheme="minorHAnsi" w:cstheme="minorBidi"/>
          <w:noProof/>
          <w:sz w:val="22"/>
          <w:lang w:eastAsia="fr-FR"/>
        </w:rPr>
      </w:pPr>
      <w:hyperlink w:anchor="_Toc184123845" w:history="1">
        <w:r w:rsidR="00605643" w:rsidRPr="001D0F68">
          <w:rPr>
            <w:rStyle w:val="Lienhypertexte"/>
            <w:noProof/>
          </w:rPr>
          <w:t>15.</w:t>
        </w:r>
        <w:r w:rsidR="00605643">
          <w:rPr>
            <w:rFonts w:asciiTheme="minorHAnsi" w:eastAsiaTheme="minorEastAsia" w:hAnsiTheme="minorHAnsi" w:cstheme="minorBidi"/>
            <w:noProof/>
            <w:sz w:val="22"/>
            <w:lang w:eastAsia="fr-FR"/>
          </w:rPr>
          <w:tab/>
        </w:r>
        <w:r w:rsidR="00605643" w:rsidRPr="001D0F68">
          <w:rPr>
            <w:rStyle w:val="Lienhypertexte"/>
            <w:noProof/>
          </w:rPr>
          <w:t>Commandes de Gestion des Processus</w:t>
        </w:r>
        <w:r w:rsidR="00605643">
          <w:rPr>
            <w:noProof/>
            <w:webHidden/>
          </w:rPr>
          <w:tab/>
        </w:r>
        <w:r w:rsidR="00605643">
          <w:rPr>
            <w:noProof/>
            <w:webHidden/>
          </w:rPr>
          <w:fldChar w:fldCharType="begin"/>
        </w:r>
        <w:r w:rsidR="00605643">
          <w:rPr>
            <w:noProof/>
            <w:webHidden/>
          </w:rPr>
          <w:instrText xml:space="preserve"> PAGEREF _Toc184123845 \h </w:instrText>
        </w:r>
        <w:r w:rsidR="00605643">
          <w:rPr>
            <w:noProof/>
            <w:webHidden/>
          </w:rPr>
        </w:r>
        <w:r w:rsidR="00605643">
          <w:rPr>
            <w:noProof/>
            <w:webHidden/>
          </w:rPr>
          <w:fldChar w:fldCharType="separate"/>
        </w:r>
        <w:r w:rsidR="00605643">
          <w:rPr>
            <w:noProof/>
            <w:webHidden/>
          </w:rPr>
          <w:t>8</w:t>
        </w:r>
        <w:r w:rsidR="00605643">
          <w:rPr>
            <w:noProof/>
            <w:webHidden/>
          </w:rPr>
          <w:fldChar w:fldCharType="end"/>
        </w:r>
      </w:hyperlink>
    </w:p>
    <w:p w14:paraId="0A37501D" w14:textId="77777777" w:rsidR="00D73FC9" w:rsidRDefault="00D73FC9">
      <w:r>
        <w:rPr>
          <w:b/>
          <w:bCs/>
        </w:rPr>
        <w:fldChar w:fldCharType="end"/>
      </w:r>
    </w:p>
    <w:p w14:paraId="198FD934" w14:textId="77777777" w:rsidR="00626595" w:rsidRDefault="00626595" w:rsidP="00465D14">
      <w:pPr>
        <w:pStyle w:val="TM1"/>
        <w:tabs>
          <w:tab w:val="right" w:leader="dot" w:pos="9062"/>
        </w:tabs>
        <w:rPr>
          <w:noProof/>
        </w:rPr>
      </w:pPr>
      <w:r>
        <w:fldChar w:fldCharType="begin"/>
      </w:r>
      <w:r>
        <w:instrText xml:space="preserve"> TOC \o "1-3" \h \z \u </w:instrText>
      </w:r>
      <w:r>
        <w:fldChar w:fldCharType="separate"/>
      </w:r>
    </w:p>
    <w:p w14:paraId="5DAB6C7B" w14:textId="77777777" w:rsidR="00626595" w:rsidRDefault="00626595">
      <w:r>
        <w:rPr>
          <w:b/>
          <w:bCs/>
        </w:rPr>
        <w:fldChar w:fldCharType="end"/>
      </w:r>
    </w:p>
    <w:p w14:paraId="02EB378F" w14:textId="77777777" w:rsidR="00A70D64" w:rsidRDefault="00A70D64" w:rsidP="00F52DC2"/>
    <w:p w14:paraId="3E7A9F1C" w14:textId="54CB4805" w:rsidR="00D73FC9" w:rsidRPr="00D73FC9" w:rsidRDefault="00D73FC9" w:rsidP="00D73FC9">
      <w:pPr>
        <w:pStyle w:val="Titre1"/>
        <w:rPr>
          <w:noProof/>
        </w:rPr>
      </w:pPr>
      <w:bookmarkStart w:id="0" w:name="_Toc184123826"/>
      <w:r>
        <w:lastRenderedPageBreak/>
        <w:t>Introduction</w:t>
      </w:r>
      <w:bookmarkEnd w:id="0"/>
    </w:p>
    <w:p w14:paraId="35A3C291" w14:textId="77777777" w:rsidR="00D73FC9" w:rsidRPr="00D73FC9" w:rsidRDefault="00D73FC9" w:rsidP="00D73FC9">
      <w:r w:rsidRPr="00D73FC9">
        <w:t>Bienvenue dans ce guide sur les commandes de base Linux. Ce document est conçu pour les apprenants en formation de Technicien Supérieur Système et Réseau. Vous y trouverez des explications détaillées sur les commandes essentielles, des exercices pratiques et des informations étape par étape.</w:t>
      </w:r>
    </w:p>
    <w:p w14:paraId="0D9BF096" w14:textId="77777777" w:rsidR="00D73FC9" w:rsidRPr="00D73FC9" w:rsidRDefault="00D73FC9" w:rsidP="00D73FC9">
      <w:pPr>
        <w:rPr>
          <w:b/>
          <w:bCs/>
        </w:rPr>
      </w:pPr>
      <w:r w:rsidRPr="00D73FC9">
        <w:rPr>
          <w:b/>
          <w:bCs/>
        </w:rPr>
        <w:t>Objectifs d'apprentissage</w:t>
      </w:r>
    </w:p>
    <w:p w14:paraId="3838AE37" w14:textId="77777777" w:rsidR="00D73FC9" w:rsidRPr="00D73FC9" w:rsidRDefault="00D73FC9" w:rsidP="00D73FC9">
      <w:pPr>
        <w:numPr>
          <w:ilvl w:val="0"/>
          <w:numId w:val="9"/>
        </w:numPr>
      </w:pPr>
      <w:r w:rsidRPr="00D73FC9">
        <w:t>Utiliser les commandes utilisateur</w:t>
      </w:r>
    </w:p>
    <w:p w14:paraId="31084B79" w14:textId="77777777" w:rsidR="00D73FC9" w:rsidRPr="00D73FC9" w:rsidRDefault="00D73FC9" w:rsidP="00D73FC9">
      <w:pPr>
        <w:numPr>
          <w:ilvl w:val="0"/>
          <w:numId w:val="9"/>
        </w:numPr>
      </w:pPr>
      <w:r w:rsidRPr="00D73FC9">
        <w:t>Utiliser les commandes administrateur</w:t>
      </w:r>
    </w:p>
    <w:p w14:paraId="61FCFEEF" w14:textId="77777777" w:rsidR="00D73FC9" w:rsidRPr="00D73FC9" w:rsidRDefault="00D73FC9" w:rsidP="00D73FC9">
      <w:pPr>
        <w:numPr>
          <w:ilvl w:val="0"/>
          <w:numId w:val="9"/>
        </w:numPr>
      </w:pPr>
      <w:r w:rsidRPr="00D73FC9">
        <w:t>Intervenir sur la connectivité réseau</w:t>
      </w:r>
    </w:p>
    <w:p w14:paraId="66653BB8" w14:textId="77777777" w:rsidR="00D73FC9" w:rsidRPr="00D73FC9" w:rsidRDefault="00D73FC9" w:rsidP="00D73FC9">
      <w:pPr>
        <w:numPr>
          <w:ilvl w:val="0"/>
          <w:numId w:val="9"/>
        </w:numPr>
      </w:pPr>
      <w:r w:rsidRPr="00D73FC9">
        <w:t>Intervenir sur l'état des services</w:t>
      </w:r>
    </w:p>
    <w:p w14:paraId="5A343CA8" w14:textId="77777777" w:rsidR="00D73FC9" w:rsidRPr="00D73FC9" w:rsidRDefault="00D73FC9" w:rsidP="00D73FC9">
      <w:pPr>
        <w:numPr>
          <w:ilvl w:val="0"/>
          <w:numId w:val="9"/>
        </w:numPr>
      </w:pPr>
      <w:r w:rsidRPr="00D73FC9">
        <w:t>Utiliser une interface d'administration</w:t>
      </w:r>
    </w:p>
    <w:p w14:paraId="71A760D6" w14:textId="77777777" w:rsidR="00D73FC9" w:rsidRDefault="00D73FC9" w:rsidP="00D73FC9">
      <w:pPr>
        <w:pStyle w:val="Titre1"/>
      </w:pPr>
      <w:bookmarkStart w:id="1" w:name="_Toc184123827"/>
      <w:r w:rsidRPr="00D73FC9">
        <w:t>Appropriation de l'Environnement Linux</w:t>
      </w:r>
      <w:bookmarkEnd w:id="1"/>
    </w:p>
    <w:p w14:paraId="136A57D9" w14:textId="77777777" w:rsidR="00D73FC9" w:rsidRPr="00D73FC9" w:rsidRDefault="00D73FC9" w:rsidP="00D73FC9">
      <w:pPr>
        <w:pStyle w:val="Titre2"/>
      </w:pPr>
      <w:bookmarkStart w:id="2" w:name="_Toc184123828"/>
      <w:r w:rsidRPr="00D73FC9">
        <w:t>Histoire de Linux</w:t>
      </w:r>
      <w:bookmarkEnd w:id="2"/>
    </w:p>
    <w:p w14:paraId="0C711947" w14:textId="77777777" w:rsidR="00D73FC9" w:rsidRPr="00D73FC9" w:rsidRDefault="00D73FC9" w:rsidP="00D73FC9">
      <w:pPr>
        <w:rPr>
          <w:b/>
          <w:bCs/>
        </w:rPr>
      </w:pPr>
      <w:r w:rsidRPr="00D73FC9">
        <w:rPr>
          <w:b/>
          <w:bCs/>
        </w:rPr>
        <w:t>Questions sur l'Histoire de Linux</w:t>
      </w:r>
    </w:p>
    <w:p w14:paraId="2B5F53B6" w14:textId="77777777" w:rsidR="00D73FC9" w:rsidRPr="00D73FC9" w:rsidRDefault="00D73FC9" w:rsidP="00D73FC9">
      <w:pPr>
        <w:numPr>
          <w:ilvl w:val="0"/>
          <w:numId w:val="26"/>
        </w:numPr>
      </w:pPr>
      <w:r w:rsidRPr="00D73FC9">
        <w:rPr>
          <w:b/>
          <w:bCs/>
        </w:rPr>
        <w:t>Qui est le créateur du noyau Linux et en quelle année a-t-il été créé ?</w:t>
      </w:r>
    </w:p>
    <w:p w14:paraId="52C98420" w14:textId="73E593A9" w:rsidR="00D73FC9" w:rsidRPr="00792B87" w:rsidRDefault="00F84FC4" w:rsidP="00792B87">
      <w:pPr>
        <w:ind w:firstLine="708"/>
        <w:rPr>
          <w:rFonts w:cs="Calibri"/>
          <w:szCs w:val="24"/>
        </w:rPr>
      </w:pPr>
      <w:r w:rsidRPr="00792B87">
        <w:rPr>
          <w:b/>
          <w:bCs/>
        </w:rPr>
        <w:t>Linus Torvald</w:t>
      </w:r>
      <w:r w:rsidRPr="00792B87">
        <w:t xml:space="preserve">, en </w:t>
      </w:r>
      <w:r w:rsidRPr="00792B87">
        <w:rPr>
          <w:b/>
          <w:bCs/>
        </w:rPr>
        <w:t>1991</w:t>
      </w:r>
      <w:r w:rsidRPr="00792B87">
        <w:t>.</w:t>
      </w:r>
    </w:p>
    <w:p w14:paraId="4DA1A2AC" w14:textId="77777777" w:rsidR="00D73FC9" w:rsidRPr="00F84FC4" w:rsidRDefault="00D73FC9" w:rsidP="00D73FC9">
      <w:pPr>
        <w:numPr>
          <w:ilvl w:val="0"/>
          <w:numId w:val="27"/>
        </w:numPr>
      </w:pPr>
      <w:r w:rsidRPr="00D73FC9">
        <w:rPr>
          <w:b/>
          <w:bCs/>
        </w:rPr>
        <w:t>Quel projet a été lancé par Richard Stallman en 1983 et quel était son objectif ?</w:t>
      </w:r>
    </w:p>
    <w:p w14:paraId="5E6C85DF" w14:textId="55D4AE0B" w:rsidR="00F84FC4" w:rsidRPr="00014BF4" w:rsidRDefault="00F84FC4" w:rsidP="00F84FC4">
      <w:pPr>
        <w:ind w:left="720"/>
      </w:pPr>
      <w:r w:rsidRPr="00014BF4">
        <w:t xml:space="preserve">Projet </w:t>
      </w:r>
      <w:r w:rsidRPr="00014BF4">
        <w:rPr>
          <w:b/>
          <w:bCs/>
        </w:rPr>
        <w:t>GNU</w:t>
      </w:r>
      <w:r w:rsidRPr="00014BF4">
        <w:t xml:space="preserve"> (</w:t>
      </w:r>
      <w:r w:rsidRPr="00014BF4">
        <w:rPr>
          <w:b/>
          <w:bCs/>
        </w:rPr>
        <w:t>G</w:t>
      </w:r>
      <w:r w:rsidRPr="00014BF4">
        <w:t xml:space="preserve">NU is </w:t>
      </w:r>
      <w:r w:rsidRPr="00014BF4">
        <w:rPr>
          <w:b/>
          <w:bCs/>
        </w:rPr>
        <w:t>N</w:t>
      </w:r>
      <w:r w:rsidRPr="00014BF4">
        <w:t xml:space="preserve">ot </w:t>
      </w:r>
      <w:r w:rsidRPr="00014BF4">
        <w:rPr>
          <w:b/>
          <w:bCs/>
        </w:rPr>
        <w:t>U</w:t>
      </w:r>
      <w:r w:rsidRPr="00014BF4">
        <w:t xml:space="preserve">NIX) → Contrer le principe de propriété </w:t>
      </w:r>
      <w:r w:rsidR="00014BF4">
        <w:t xml:space="preserve">qui se développe en créant un OS complet </w:t>
      </w:r>
      <w:r w:rsidR="00014BF4" w:rsidRPr="00014BF4">
        <w:rPr>
          <w:b/>
          <w:bCs/>
        </w:rPr>
        <w:t>et</w:t>
      </w:r>
      <w:r w:rsidR="00014BF4">
        <w:t xml:space="preserve"> libre.</w:t>
      </w:r>
    </w:p>
    <w:p w14:paraId="191B7062" w14:textId="70EB923D" w:rsidR="00D73FC9" w:rsidRPr="00014BF4" w:rsidRDefault="00D73FC9" w:rsidP="25F66C1B">
      <w:pPr>
        <w:numPr>
          <w:ilvl w:val="0"/>
          <w:numId w:val="27"/>
        </w:numPr>
        <w:rPr>
          <w:rFonts w:cs="Calibri"/>
          <w:szCs w:val="24"/>
        </w:rPr>
      </w:pPr>
      <w:r w:rsidRPr="25F66C1B">
        <w:rPr>
          <w:b/>
          <w:bCs/>
        </w:rPr>
        <w:t>Réponse Quelle est la différence entre Linux et GNU/Linux ?</w:t>
      </w:r>
    </w:p>
    <w:p w14:paraId="71D9ED84" w14:textId="7B838642" w:rsidR="00D73FC9" w:rsidRPr="00014BF4" w:rsidRDefault="00014BF4" w:rsidP="00014BF4">
      <w:pPr>
        <w:ind w:left="720"/>
        <w:rPr>
          <w:rFonts w:cs="Calibri"/>
          <w:szCs w:val="24"/>
        </w:rPr>
      </w:pPr>
      <w:r>
        <w:rPr>
          <w:b/>
          <w:bCs/>
        </w:rPr>
        <w:t>Linux → Noyaux</w:t>
      </w:r>
      <w:r>
        <w:rPr>
          <w:b/>
          <w:bCs/>
        </w:rPr>
        <w:br/>
        <w:t>GNU/Linux → OS</w:t>
      </w:r>
    </w:p>
    <w:p w14:paraId="492937A6" w14:textId="77777777" w:rsidR="00D73FC9" w:rsidRPr="00D73FC9" w:rsidRDefault="00D73FC9" w:rsidP="00D73FC9">
      <w:pPr>
        <w:numPr>
          <w:ilvl w:val="0"/>
          <w:numId w:val="27"/>
        </w:numPr>
      </w:pPr>
      <w:r w:rsidRPr="00D73FC9">
        <w:rPr>
          <w:b/>
          <w:bCs/>
        </w:rPr>
        <w:t>Pourquoi le nom "Linux" a-t-il été choisi au lieu de "Freax" ?</w:t>
      </w:r>
    </w:p>
    <w:p w14:paraId="3268C14F" w14:textId="752CDC0E" w:rsidR="00D73FC9" w:rsidRPr="00D73FC9" w:rsidRDefault="00014BF4" w:rsidP="00792B87">
      <w:pPr>
        <w:ind w:left="708"/>
      </w:pPr>
      <w:r>
        <w:rPr>
          <w:rFonts w:cs="Calibri"/>
          <w:szCs w:val="24"/>
        </w:rPr>
        <w:t xml:space="preserve">Torvald voulait appeler l’OS « Freax » (free + freak + Unix) mais la personne qui a hébergé le premier dépôt FTP n’aimait pas le nom est l’a appelé « Linux » </w:t>
      </w:r>
      <w:r w:rsidRPr="00014BF4">
        <w:rPr>
          <w:rFonts w:cs="Calibri"/>
          <w:i/>
          <w:iCs/>
          <w:szCs w:val="24"/>
        </w:rPr>
        <w:t>(mélange de Linus et Unix)</w:t>
      </w:r>
      <w:r>
        <w:rPr>
          <w:rFonts w:cs="Calibri"/>
          <w:szCs w:val="24"/>
        </w:rPr>
        <w:t xml:space="preserve"> </w:t>
      </w:r>
      <w:r w:rsidR="00D73FC9">
        <w:br w:type="page"/>
      </w:r>
      <w:r w:rsidR="00605643" w:rsidRPr="25F66C1B">
        <w:rPr>
          <w:b/>
          <w:bCs/>
        </w:rPr>
        <w:lastRenderedPageBreak/>
        <w:t xml:space="preserve"> </w:t>
      </w:r>
    </w:p>
    <w:p w14:paraId="7155A61C" w14:textId="77777777" w:rsidR="00D73FC9" w:rsidRPr="00D73FC9" w:rsidRDefault="00D73FC9" w:rsidP="00D73FC9">
      <w:pPr>
        <w:pStyle w:val="Titre2"/>
      </w:pPr>
      <w:bookmarkStart w:id="3" w:name="_Toc184123829"/>
      <w:r w:rsidRPr="00D73FC9">
        <w:t>Projet : Exploration de l'Environnement Linux</w:t>
      </w:r>
      <w:bookmarkEnd w:id="3"/>
    </w:p>
    <w:p w14:paraId="241B6CF0" w14:textId="77777777" w:rsidR="00D73FC9" w:rsidRDefault="00D73FC9" w:rsidP="00D73FC9">
      <w:r w:rsidRPr="00D73FC9">
        <w:rPr>
          <w:b/>
          <w:bCs/>
        </w:rPr>
        <w:t>Objectif :</w:t>
      </w:r>
      <w:r w:rsidRPr="00D73FC9">
        <w:t> Explorer l'environnement Linux et exécuter des commandes de base.</w:t>
      </w:r>
    </w:p>
    <w:p w14:paraId="4A961F2D" w14:textId="7BFEE4F9" w:rsidR="00605643" w:rsidRPr="00D73FC9" w:rsidRDefault="00605643" w:rsidP="00D73FC9">
      <w:pPr>
        <w:rPr>
          <w:b/>
          <w:bCs/>
          <w:color w:val="FF0000"/>
        </w:rPr>
      </w:pPr>
      <w:r w:rsidRPr="1320A5C2">
        <w:rPr>
          <w:b/>
          <w:bCs/>
          <w:color w:val="FF0000"/>
        </w:rPr>
        <w:t>Associer des capture</w:t>
      </w:r>
      <w:r w:rsidR="793ACACA" w:rsidRPr="1320A5C2">
        <w:rPr>
          <w:b/>
          <w:bCs/>
          <w:color w:val="FF0000"/>
        </w:rPr>
        <w:t>s</w:t>
      </w:r>
      <w:r w:rsidRPr="1320A5C2">
        <w:rPr>
          <w:b/>
          <w:bCs/>
          <w:color w:val="FF0000"/>
        </w:rPr>
        <w:t xml:space="preserve"> d’écrans en guise de réponses.</w:t>
      </w:r>
    </w:p>
    <w:p w14:paraId="5AFC03CF" w14:textId="77777777" w:rsidR="00D73FC9" w:rsidRPr="00D73FC9" w:rsidRDefault="00D73FC9" w:rsidP="00D73FC9">
      <w:r w:rsidRPr="00D73FC9">
        <w:rPr>
          <w:b/>
          <w:bCs/>
        </w:rPr>
        <w:t>Étapes :</w:t>
      </w:r>
    </w:p>
    <w:p w14:paraId="78C26E53" w14:textId="296240B8" w:rsidR="00D73FC9" w:rsidRPr="00D73FC9" w:rsidRDefault="00D73FC9" w:rsidP="00D73FC9">
      <w:pPr>
        <w:numPr>
          <w:ilvl w:val="0"/>
          <w:numId w:val="10"/>
        </w:numPr>
      </w:pPr>
      <w:r w:rsidRPr="00D73FC9">
        <w:rPr>
          <w:b/>
          <w:bCs/>
        </w:rPr>
        <w:t>Installation :</w:t>
      </w:r>
      <w:r w:rsidRPr="00D73FC9">
        <w:t xml:space="preserve"> Installer </w:t>
      </w:r>
      <w:r w:rsidR="00792B87">
        <w:t xml:space="preserve">Debian </w:t>
      </w:r>
      <w:r w:rsidRPr="00D73FC9">
        <w:t>sur une machine virtuelle.</w:t>
      </w:r>
    </w:p>
    <w:p w14:paraId="5ECD4C5F" w14:textId="77777777" w:rsidR="00D73FC9" w:rsidRPr="00D73FC9" w:rsidRDefault="00D73FC9" w:rsidP="00D73FC9">
      <w:pPr>
        <w:numPr>
          <w:ilvl w:val="0"/>
          <w:numId w:val="10"/>
        </w:numPr>
      </w:pPr>
      <w:r w:rsidRPr="00D73FC9">
        <w:rPr>
          <w:b/>
          <w:bCs/>
        </w:rPr>
        <w:t>Exploration :</w:t>
      </w:r>
      <w:r w:rsidRPr="00D73FC9">
        <w:t> Explorer l'interface graphique et utiliser le terminal pour exécuter des commandes de base.</w:t>
      </w:r>
    </w:p>
    <w:p w14:paraId="5E02DDC5" w14:textId="77777777" w:rsidR="00D73FC9" w:rsidRPr="00D73FC9" w:rsidRDefault="00D73FC9" w:rsidP="00D73FC9">
      <w:pPr>
        <w:pStyle w:val="Titre2"/>
      </w:pPr>
      <w:bookmarkStart w:id="4" w:name="_Toc184123830"/>
      <w:r w:rsidRPr="00D73FC9">
        <w:t>Commandes de Base :</w:t>
      </w:r>
      <w:bookmarkEnd w:id="4"/>
    </w:p>
    <w:p w14:paraId="71F37492" w14:textId="77777777" w:rsidR="00D73FC9" w:rsidRPr="00D73FC9" w:rsidRDefault="00D73FC9" w:rsidP="00D73FC9">
      <w:pPr>
        <w:numPr>
          <w:ilvl w:val="0"/>
          <w:numId w:val="11"/>
        </w:numPr>
      </w:pPr>
      <w:proofErr w:type="gramStart"/>
      <w:r w:rsidRPr="00D73FC9">
        <w:t>ls</w:t>
      </w:r>
      <w:proofErr w:type="gramEnd"/>
      <w:r w:rsidRPr="00D73FC9">
        <w:t> : Liste les fichiers et répertoires.</w:t>
      </w:r>
    </w:p>
    <w:p w14:paraId="4EE574DF" w14:textId="77777777" w:rsidR="00D73FC9" w:rsidRPr="00D73FC9" w:rsidRDefault="00D73FC9" w:rsidP="00D73FC9">
      <w:pPr>
        <w:numPr>
          <w:ilvl w:val="1"/>
          <w:numId w:val="12"/>
        </w:numPr>
      </w:pPr>
      <w:r w:rsidRPr="00D73FC9">
        <w:rPr>
          <w:b/>
          <w:bCs/>
        </w:rPr>
        <w:t>Exercice :</w:t>
      </w:r>
      <w:r w:rsidRPr="00D73FC9">
        <w:t> Lister les fichiers du répertoire personnel.</w:t>
      </w:r>
    </w:p>
    <w:p w14:paraId="6B563378" w14:textId="7F6E9CAD" w:rsidR="00D73FC9" w:rsidRPr="00D73FC9" w:rsidRDefault="00D73FC9" w:rsidP="00DD05CC">
      <w:pPr>
        <w:ind w:left="1080"/>
      </w:pPr>
      <w:r>
        <w:t> </w:t>
      </w:r>
      <w:r w:rsidR="00DD05CC">
        <w:rPr>
          <w:noProof/>
        </w:rPr>
        <w:drawing>
          <wp:inline distT="0" distB="0" distL="0" distR="0" wp14:anchorId="25230071" wp14:editId="4AD4C36B">
            <wp:extent cx="3571429" cy="447619"/>
            <wp:effectExtent l="0" t="0" r="0" b="0"/>
            <wp:docPr id="11224203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20388" name=""/>
                    <pic:cNvPicPr/>
                  </pic:nvPicPr>
                  <pic:blipFill>
                    <a:blip r:embed="rId11"/>
                    <a:stretch>
                      <a:fillRect/>
                    </a:stretch>
                  </pic:blipFill>
                  <pic:spPr>
                    <a:xfrm>
                      <a:off x="0" y="0"/>
                      <a:ext cx="3571429" cy="447619"/>
                    </a:xfrm>
                    <a:prstGeom prst="rect">
                      <a:avLst/>
                    </a:prstGeom>
                  </pic:spPr>
                </pic:pic>
              </a:graphicData>
            </a:graphic>
          </wp:inline>
        </w:drawing>
      </w:r>
      <w:r w:rsidR="00DD05CC">
        <w:br/>
      </w:r>
      <w:r w:rsidR="00DD05CC" w:rsidRPr="00DD05CC">
        <w:rPr>
          <w:i/>
          <w:iCs/>
        </w:rPr>
        <w:t>Il n’y a aucun fichier dans le répertoire actuellement.</w:t>
      </w:r>
    </w:p>
    <w:p w14:paraId="06611387" w14:textId="77777777" w:rsidR="00D73FC9" w:rsidRPr="00D73FC9" w:rsidRDefault="00D73FC9" w:rsidP="00D73FC9">
      <w:pPr>
        <w:numPr>
          <w:ilvl w:val="0"/>
          <w:numId w:val="12"/>
        </w:numPr>
      </w:pPr>
      <w:proofErr w:type="gramStart"/>
      <w:r w:rsidRPr="00D73FC9">
        <w:t>cd</w:t>
      </w:r>
      <w:proofErr w:type="gramEnd"/>
      <w:r w:rsidRPr="00D73FC9">
        <w:t> : Change de répertoire.</w:t>
      </w:r>
    </w:p>
    <w:p w14:paraId="36567B89" w14:textId="77777777" w:rsidR="00D73FC9" w:rsidRPr="00D73FC9" w:rsidRDefault="00D73FC9" w:rsidP="00D73FC9">
      <w:pPr>
        <w:numPr>
          <w:ilvl w:val="1"/>
          <w:numId w:val="12"/>
        </w:numPr>
      </w:pPr>
      <w:r w:rsidRPr="00D73FC9">
        <w:rPr>
          <w:b/>
          <w:bCs/>
        </w:rPr>
        <w:t>Exercice :</w:t>
      </w:r>
      <w:r w:rsidRPr="00D73FC9">
        <w:t> Aller dans le répertoire /etc.</w:t>
      </w:r>
    </w:p>
    <w:p w14:paraId="659779DF" w14:textId="144FFF8D" w:rsidR="00D73FC9" w:rsidRPr="00D73FC9" w:rsidRDefault="00D73FC9" w:rsidP="00DD05CC">
      <w:pPr>
        <w:ind w:left="1080"/>
      </w:pPr>
      <w:r>
        <w:t> </w:t>
      </w:r>
      <w:r w:rsidR="00DD05CC">
        <w:rPr>
          <w:noProof/>
        </w:rPr>
        <w:drawing>
          <wp:inline distT="0" distB="0" distL="0" distR="0" wp14:anchorId="7F3554AA" wp14:editId="3BFDFCC3">
            <wp:extent cx="3952381" cy="476190"/>
            <wp:effectExtent l="0" t="0" r="0" b="635"/>
            <wp:docPr id="2590296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29648" name=""/>
                    <pic:cNvPicPr/>
                  </pic:nvPicPr>
                  <pic:blipFill>
                    <a:blip r:embed="rId12"/>
                    <a:stretch>
                      <a:fillRect/>
                    </a:stretch>
                  </pic:blipFill>
                  <pic:spPr>
                    <a:xfrm>
                      <a:off x="0" y="0"/>
                      <a:ext cx="3952381" cy="476190"/>
                    </a:xfrm>
                    <a:prstGeom prst="rect">
                      <a:avLst/>
                    </a:prstGeom>
                  </pic:spPr>
                </pic:pic>
              </a:graphicData>
            </a:graphic>
          </wp:inline>
        </w:drawing>
      </w:r>
    </w:p>
    <w:p w14:paraId="142E68F1" w14:textId="77777777" w:rsidR="00D73FC9" w:rsidRPr="00D73FC9" w:rsidRDefault="00D73FC9" w:rsidP="00D73FC9">
      <w:pPr>
        <w:numPr>
          <w:ilvl w:val="0"/>
          <w:numId w:val="12"/>
        </w:numPr>
      </w:pPr>
      <w:proofErr w:type="gramStart"/>
      <w:r w:rsidRPr="00D73FC9">
        <w:t>pwd</w:t>
      </w:r>
      <w:proofErr w:type="gramEnd"/>
      <w:r w:rsidRPr="00D73FC9">
        <w:t> : Affiche le répertoire courant.</w:t>
      </w:r>
    </w:p>
    <w:p w14:paraId="7CCDF93A" w14:textId="77777777" w:rsidR="00D73FC9" w:rsidRDefault="00D73FC9" w:rsidP="00D73FC9">
      <w:pPr>
        <w:numPr>
          <w:ilvl w:val="1"/>
          <w:numId w:val="12"/>
        </w:numPr>
      </w:pPr>
      <w:r w:rsidRPr="00D73FC9">
        <w:rPr>
          <w:b/>
          <w:bCs/>
        </w:rPr>
        <w:t>Exercice :</w:t>
      </w:r>
      <w:r w:rsidRPr="00D73FC9">
        <w:t> Afficher le répertoire courant.</w:t>
      </w:r>
    </w:p>
    <w:p w14:paraId="5D690996" w14:textId="3FCC9ABC" w:rsidR="00DD05CC" w:rsidRPr="00D73FC9" w:rsidRDefault="00DD05CC" w:rsidP="00DD05CC">
      <w:pPr>
        <w:ind w:left="1080"/>
      </w:pPr>
      <w:r>
        <w:rPr>
          <w:noProof/>
        </w:rPr>
        <w:drawing>
          <wp:inline distT="0" distB="0" distL="0" distR="0" wp14:anchorId="2758F48B" wp14:editId="1AAA2E99">
            <wp:extent cx="3342857" cy="571429"/>
            <wp:effectExtent l="0" t="0" r="0" b="635"/>
            <wp:docPr id="16212549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54987" name=""/>
                    <pic:cNvPicPr/>
                  </pic:nvPicPr>
                  <pic:blipFill>
                    <a:blip r:embed="rId13"/>
                    <a:stretch>
                      <a:fillRect/>
                    </a:stretch>
                  </pic:blipFill>
                  <pic:spPr>
                    <a:xfrm>
                      <a:off x="0" y="0"/>
                      <a:ext cx="3342857" cy="571429"/>
                    </a:xfrm>
                    <a:prstGeom prst="rect">
                      <a:avLst/>
                    </a:prstGeom>
                  </pic:spPr>
                </pic:pic>
              </a:graphicData>
            </a:graphic>
          </wp:inline>
        </w:drawing>
      </w:r>
    </w:p>
    <w:p w14:paraId="490F2DFD" w14:textId="77777777" w:rsidR="00D73FC9" w:rsidRPr="00D73FC9" w:rsidRDefault="00D73FC9" w:rsidP="00D73FC9">
      <w:pPr>
        <w:numPr>
          <w:ilvl w:val="0"/>
          <w:numId w:val="12"/>
        </w:numPr>
      </w:pPr>
      <w:proofErr w:type="gramStart"/>
      <w:r w:rsidRPr="00D73FC9">
        <w:t>mkdir</w:t>
      </w:r>
      <w:proofErr w:type="gramEnd"/>
      <w:r w:rsidRPr="00D73FC9">
        <w:t> : Crée un nouveau répertoire.</w:t>
      </w:r>
    </w:p>
    <w:p w14:paraId="375938A3" w14:textId="77777777" w:rsidR="00D73FC9" w:rsidRPr="00D73FC9" w:rsidRDefault="00D73FC9" w:rsidP="00D73FC9">
      <w:pPr>
        <w:numPr>
          <w:ilvl w:val="1"/>
          <w:numId w:val="12"/>
        </w:numPr>
      </w:pPr>
      <w:r w:rsidRPr="00D73FC9">
        <w:rPr>
          <w:b/>
          <w:bCs/>
        </w:rPr>
        <w:t>Exercice :</w:t>
      </w:r>
      <w:r w:rsidRPr="00D73FC9">
        <w:t> Créer un répertoire nommé test.</w:t>
      </w:r>
    </w:p>
    <w:p w14:paraId="00EA3EC6" w14:textId="0DE126E6" w:rsidR="00D73FC9" w:rsidRDefault="00DD05CC" w:rsidP="00DD05CC">
      <w:pPr>
        <w:ind w:left="1080"/>
      </w:pPr>
      <w:r>
        <w:rPr>
          <w:noProof/>
        </w:rPr>
        <w:drawing>
          <wp:inline distT="0" distB="0" distL="0" distR="0" wp14:anchorId="119E0792" wp14:editId="7695207C">
            <wp:extent cx="4276190" cy="523810"/>
            <wp:effectExtent l="0" t="0" r="0" b="0"/>
            <wp:docPr id="15172263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26340" name=""/>
                    <pic:cNvPicPr/>
                  </pic:nvPicPr>
                  <pic:blipFill>
                    <a:blip r:embed="rId14"/>
                    <a:stretch>
                      <a:fillRect/>
                    </a:stretch>
                  </pic:blipFill>
                  <pic:spPr>
                    <a:xfrm>
                      <a:off x="0" y="0"/>
                      <a:ext cx="4276190" cy="523810"/>
                    </a:xfrm>
                    <a:prstGeom prst="rect">
                      <a:avLst/>
                    </a:prstGeom>
                  </pic:spPr>
                </pic:pic>
              </a:graphicData>
            </a:graphic>
          </wp:inline>
        </w:drawing>
      </w:r>
    </w:p>
    <w:p w14:paraId="64AF143A" w14:textId="77777777" w:rsidR="00DD05CC" w:rsidRPr="00D73FC9" w:rsidRDefault="00DD05CC" w:rsidP="00DD05CC">
      <w:pPr>
        <w:ind w:left="1080"/>
      </w:pPr>
    </w:p>
    <w:p w14:paraId="699A8419" w14:textId="77777777" w:rsidR="00D73FC9" w:rsidRPr="00D73FC9" w:rsidRDefault="00D73FC9" w:rsidP="00D73FC9">
      <w:pPr>
        <w:numPr>
          <w:ilvl w:val="0"/>
          <w:numId w:val="12"/>
        </w:numPr>
      </w:pPr>
      <w:proofErr w:type="gramStart"/>
      <w:r w:rsidRPr="00D73FC9">
        <w:lastRenderedPageBreak/>
        <w:t>rm</w:t>
      </w:r>
      <w:proofErr w:type="gramEnd"/>
      <w:r w:rsidRPr="00D73FC9">
        <w:t> : Supprime des fichiers ou répertoires.</w:t>
      </w:r>
    </w:p>
    <w:p w14:paraId="6A458D06" w14:textId="77777777" w:rsidR="00D73FC9" w:rsidRPr="00D73FC9" w:rsidRDefault="00D73FC9" w:rsidP="00D73FC9">
      <w:pPr>
        <w:numPr>
          <w:ilvl w:val="1"/>
          <w:numId w:val="12"/>
        </w:numPr>
      </w:pPr>
      <w:r w:rsidRPr="00D73FC9">
        <w:rPr>
          <w:b/>
          <w:bCs/>
        </w:rPr>
        <w:t>Exercice :</w:t>
      </w:r>
      <w:r w:rsidRPr="00D73FC9">
        <w:t> Supprimer le fichier test.txt.</w:t>
      </w:r>
    </w:p>
    <w:p w14:paraId="321769B6" w14:textId="58A2283E" w:rsidR="25F66C1B" w:rsidRDefault="007078B1" w:rsidP="00DA40F9">
      <w:pPr>
        <w:ind w:left="1080"/>
      </w:pPr>
      <w:r>
        <w:rPr>
          <w:noProof/>
        </w:rPr>
        <w:drawing>
          <wp:inline distT="0" distB="0" distL="0" distR="0" wp14:anchorId="62F37045" wp14:editId="3026FCEE">
            <wp:extent cx="3723809" cy="1028571"/>
            <wp:effectExtent l="0" t="0" r="0" b="635"/>
            <wp:docPr id="20196934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93424" name=""/>
                    <pic:cNvPicPr/>
                  </pic:nvPicPr>
                  <pic:blipFill>
                    <a:blip r:embed="rId15"/>
                    <a:stretch>
                      <a:fillRect/>
                    </a:stretch>
                  </pic:blipFill>
                  <pic:spPr>
                    <a:xfrm>
                      <a:off x="0" y="0"/>
                      <a:ext cx="3723809" cy="1028571"/>
                    </a:xfrm>
                    <a:prstGeom prst="rect">
                      <a:avLst/>
                    </a:prstGeom>
                  </pic:spPr>
                </pic:pic>
              </a:graphicData>
            </a:graphic>
          </wp:inline>
        </w:drawing>
      </w:r>
      <w:r w:rsidR="00DA40F9">
        <w:br/>
      </w:r>
      <w:r w:rsidR="00DA40F9">
        <w:rPr>
          <w:noProof/>
        </w:rPr>
        <w:drawing>
          <wp:inline distT="0" distB="0" distL="0" distR="0" wp14:anchorId="3B5D8657" wp14:editId="0DF77BB8">
            <wp:extent cx="3485714" cy="504762"/>
            <wp:effectExtent l="0" t="0" r="635" b="0"/>
            <wp:docPr id="10177743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74389" name=""/>
                    <pic:cNvPicPr/>
                  </pic:nvPicPr>
                  <pic:blipFill>
                    <a:blip r:embed="rId16"/>
                    <a:stretch>
                      <a:fillRect/>
                    </a:stretch>
                  </pic:blipFill>
                  <pic:spPr>
                    <a:xfrm>
                      <a:off x="0" y="0"/>
                      <a:ext cx="3485714" cy="504762"/>
                    </a:xfrm>
                    <a:prstGeom prst="rect">
                      <a:avLst/>
                    </a:prstGeom>
                  </pic:spPr>
                </pic:pic>
              </a:graphicData>
            </a:graphic>
          </wp:inline>
        </w:drawing>
      </w:r>
    </w:p>
    <w:p w14:paraId="042A9D52" w14:textId="77777777" w:rsidR="00D73FC9" w:rsidRPr="00D73FC9" w:rsidRDefault="00D73FC9" w:rsidP="00D73FC9">
      <w:pPr>
        <w:pStyle w:val="Titre1"/>
      </w:pPr>
      <w:bookmarkStart w:id="5" w:name="_Toc184123831"/>
      <w:r w:rsidRPr="00D73FC9">
        <w:t>Installation et Personnalisation d'un Serveur Linux</w:t>
      </w:r>
      <w:bookmarkEnd w:id="5"/>
    </w:p>
    <w:p w14:paraId="0756DEC0" w14:textId="77777777" w:rsidR="00D73FC9" w:rsidRPr="00D73FC9" w:rsidRDefault="00D73FC9" w:rsidP="00D73FC9">
      <w:pPr>
        <w:pStyle w:val="Titre2"/>
      </w:pPr>
      <w:bookmarkStart w:id="6" w:name="_Toc184123832"/>
      <w:r w:rsidRPr="00D73FC9">
        <w:t>Projet : Mise en Place d'un Serveur Web</w:t>
      </w:r>
      <w:bookmarkEnd w:id="6"/>
    </w:p>
    <w:p w14:paraId="108269DD" w14:textId="77777777" w:rsidR="00D73FC9" w:rsidRPr="00D73FC9" w:rsidRDefault="00D73FC9" w:rsidP="00D73FC9">
      <w:r w:rsidRPr="00D73FC9">
        <w:rPr>
          <w:b/>
          <w:bCs/>
        </w:rPr>
        <w:t>Objectif :</w:t>
      </w:r>
      <w:r w:rsidRPr="00D73FC9">
        <w:t> Installer et configurer un serveur web sous Linux.</w:t>
      </w:r>
    </w:p>
    <w:p w14:paraId="103F27CF" w14:textId="77777777" w:rsidR="00D73FC9" w:rsidRPr="00D73FC9" w:rsidRDefault="00D73FC9" w:rsidP="00D73FC9">
      <w:r w:rsidRPr="00D73FC9">
        <w:rPr>
          <w:b/>
          <w:bCs/>
        </w:rPr>
        <w:t>Étapes :</w:t>
      </w:r>
    </w:p>
    <w:p w14:paraId="6196220A" w14:textId="534ACA5A" w:rsidR="00D73FC9" w:rsidRPr="00D73FC9" w:rsidRDefault="00D73FC9" w:rsidP="00D73FC9">
      <w:pPr>
        <w:numPr>
          <w:ilvl w:val="0"/>
          <w:numId w:val="13"/>
        </w:numPr>
      </w:pPr>
      <w:r w:rsidRPr="00D73FC9">
        <w:rPr>
          <w:b/>
          <w:bCs/>
        </w:rPr>
        <w:t>Installation :</w:t>
      </w:r>
      <w:r w:rsidRPr="00D73FC9">
        <w:t xml:space="preserve"> Installer </w:t>
      </w:r>
      <w:r w:rsidR="00DA40F9">
        <w:t>Debian 12.7</w:t>
      </w:r>
    </w:p>
    <w:p w14:paraId="10AA5335" w14:textId="33D073D5" w:rsidR="00D73FC9" w:rsidRDefault="00D73FC9" w:rsidP="00D73FC9">
      <w:pPr>
        <w:numPr>
          <w:ilvl w:val="0"/>
          <w:numId w:val="13"/>
        </w:numPr>
      </w:pPr>
      <w:r w:rsidRPr="00D73FC9">
        <w:rPr>
          <w:b/>
          <w:bCs/>
        </w:rPr>
        <w:t>Configuration :</w:t>
      </w:r>
      <w:r w:rsidRPr="00D73FC9">
        <w:t> Installer Apache, configurer le serveur pour héberger un site web simple</w:t>
      </w:r>
    </w:p>
    <w:p w14:paraId="26B315E1" w14:textId="43A741A4" w:rsidR="00074AB2" w:rsidRDefault="00074AB2" w:rsidP="00074AB2">
      <w:pPr>
        <w:ind w:left="720"/>
      </w:pPr>
      <w:r>
        <w:rPr>
          <w:b/>
          <w:bCs/>
        </w:rPr>
        <w:t>Mise à jour du système :</w:t>
      </w:r>
    </w:p>
    <w:p w14:paraId="1BDF7751" w14:textId="0C1D330A" w:rsidR="00074AB2" w:rsidRDefault="00074AB2" w:rsidP="00074AB2">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074AB2">
        <w:rPr>
          <w:rFonts w:ascii="Consolas" w:hAnsi="Consolas"/>
        </w:rPr>
        <w:t>sudo</w:t>
      </w:r>
      <w:proofErr w:type="gramEnd"/>
      <w:r w:rsidRPr="00074AB2">
        <w:rPr>
          <w:rFonts w:ascii="Consolas" w:hAnsi="Consolas"/>
        </w:rPr>
        <w:t xml:space="preserve"> apt update &amp;&amp; sudo apt upgrade -y</w:t>
      </w:r>
    </w:p>
    <w:p w14:paraId="675E1897" w14:textId="6C407CBD" w:rsidR="008E6772" w:rsidRPr="008E6772" w:rsidRDefault="008E6772" w:rsidP="00074AB2">
      <w:pPr>
        <w:pBdr>
          <w:top w:val="single" w:sz="4" w:space="1" w:color="auto"/>
          <w:left w:val="single" w:sz="4" w:space="4" w:color="auto"/>
          <w:bottom w:val="single" w:sz="4" w:space="1" w:color="auto"/>
          <w:right w:val="single" w:sz="4" w:space="4" w:color="auto"/>
        </w:pBdr>
        <w:ind w:left="720"/>
        <w:rPr>
          <w:rFonts w:ascii="Consolas" w:hAnsi="Consolas"/>
          <w:i/>
          <w:iCs/>
        </w:rPr>
      </w:pPr>
      <w:r w:rsidRPr="008E6772">
        <w:rPr>
          <w:rFonts w:asciiTheme="minorHAnsi" w:hAnsiTheme="minorHAnsi" w:cstheme="minorHAnsi"/>
          <w:i/>
          <w:iCs/>
        </w:rPr>
        <w:t>(</w:t>
      </w:r>
      <w:proofErr w:type="gramStart"/>
      <w:r w:rsidRPr="008E6772">
        <w:rPr>
          <w:rFonts w:ascii="Consolas" w:hAnsi="Consolas"/>
          <w:i/>
          <w:iCs/>
        </w:rPr>
        <w:t>apt</w:t>
      </w:r>
      <w:proofErr w:type="gramEnd"/>
      <w:r w:rsidRPr="008E6772">
        <w:rPr>
          <w:rFonts w:ascii="Consolas" w:hAnsi="Consolas"/>
          <w:i/>
          <w:iCs/>
        </w:rPr>
        <w:t xml:space="preserve"> update </w:t>
      </w:r>
      <w:r w:rsidRPr="008E6772">
        <w:rPr>
          <w:rFonts w:asciiTheme="minorHAnsi" w:hAnsiTheme="minorHAnsi" w:cstheme="minorHAnsi"/>
          <w:i/>
          <w:iCs/>
        </w:rPr>
        <w:t>+</w:t>
      </w:r>
      <w:r w:rsidRPr="008E6772">
        <w:rPr>
          <w:rFonts w:ascii="Consolas" w:hAnsi="Consolas"/>
          <w:i/>
          <w:iCs/>
        </w:rPr>
        <w:t xml:space="preserve"> apt upgrade </w:t>
      </w:r>
      <w:r w:rsidRPr="008E6772">
        <w:rPr>
          <w:rFonts w:asciiTheme="minorHAnsi" w:hAnsiTheme="minorHAnsi" w:cstheme="minorHAnsi"/>
          <w:i/>
          <w:iCs/>
        </w:rPr>
        <w:t>+ force réponse « YES »)</w:t>
      </w:r>
    </w:p>
    <w:p w14:paraId="7FE8D4DB" w14:textId="32A189FE" w:rsidR="00074AB2" w:rsidRDefault="00074AB2" w:rsidP="00074AB2">
      <w:pPr>
        <w:ind w:left="720"/>
      </w:pPr>
      <w:r>
        <w:rPr>
          <w:noProof/>
        </w:rPr>
        <w:drawing>
          <wp:inline distT="0" distB="0" distL="0" distR="0" wp14:anchorId="7A37B3D4" wp14:editId="0FEB42AE">
            <wp:extent cx="5760720" cy="1378585"/>
            <wp:effectExtent l="0" t="0" r="0" b="0"/>
            <wp:docPr id="282756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56169" name=""/>
                    <pic:cNvPicPr/>
                  </pic:nvPicPr>
                  <pic:blipFill>
                    <a:blip r:embed="rId17"/>
                    <a:stretch>
                      <a:fillRect/>
                    </a:stretch>
                  </pic:blipFill>
                  <pic:spPr>
                    <a:xfrm>
                      <a:off x="0" y="0"/>
                      <a:ext cx="5760720" cy="1378585"/>
                    </a:xfrm>
                    <a:prstGeom prst="rect">
                      <a:avLst/>
                    </a:prstGeom>
                  </pic:spPr>
                </pic:pic>
              </a:graphicData>
            </a:graphic>
          </wp:inline>
        </w:drawing>
      </w:r>
    </w:p>
    <w:p w14:paraId="7132265E" w14:textId="72808DB7" w:rsidR="00074AB2" w:rsidRPr="00074AB2" w:rsidRDefault="00074AB2" w:rsidP="00074AB2">
      <w:pPr>
        <w:ind w:left="720"/>
        <w:rPr>
          <w:b/>
          <w:bCs/>
        </w:rPr>
      </w:pPr>
      <w:r w:rsidRPr="00074AB2">
        <w:rPr>
          <w:b/>
          <w:bCs/>
        </w:rPr>
        <w:t>Installation Apache 2</w:t>
      </w:r>
      <w:r>
        <w:rPr>
          <w:b/>
          <w:bCs/>
        </w:rPr>
        <w:t> :</w:t>
      </w:r>
    </w:p>
    <w:p w14:paraId="6CCF8863" w14:textId="18FF00BB" w:rsidR="00074AB2" w:rsidRPr="00074AB2" w:rsidRDefault="00074AB2" w:rsidP="00074AB2">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074AB2">
        <w:rPr>
          <w:rFonts w:ascii="Consolas" w:hAnsi="Consolas"/>
        </w:rPr>
        <w:t>sudo</w:t>
      </w:r>
      <w:proofErr w:type="gramEnd"/>
      <w:r w:rsidRPr="00074AB2">
        <w:rPr>
          <w:rFonts w:ascii="Consolas" w:hAnsi="Consolas"/>
        </w:rPr>
        <w:t xml:space="preserve"> apt install apache2</w:t>
      </w:r>
    </w:p>
    <w:p w14:paraId="59976E81" w14:textId="0CD9E602" w:rsidR="00074AB2" w:rsidRDefault="00074AB2" w:rsidP="00074AB2">
      <w:pPr>
        <w:ind w:left="720"/>
      </w:pPr>
      <w:r>
        <w:rPr>
          <w:noProof/>
        </w:rPr>
        <w:drawing>
          <wp:inline distT="0" distB="0" distL="0" distR="0" wp14:anchorId="1E59A236" wp14:editId="12D906A0">
            <wp:extent cx="5760720" cy="614045"/>
            <wp:effectExtent l="0" t="0" r="0" b="0"/>
            <wp:docPr id="10107652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65209" name=""/>
                    <pic:cNvPicPr/>
                  </pic:nvPicPr>
                  <pic:blipFill>
                    <a:blip r:embed="rId18"/>
                    <a:stretch>
                      <a:fillRect/>
                    </a:stretch>
                  </pic:blipFill>
                  <pic:spPr>
                    <a:xfrm>
                      <a:off x="0" y="0"/>
                      <a:ext cx="5760720" cy="614045"/>
                    </a:xfrm>
                    <a:prstGeom prst="rect">
                      <a:avLst/>
                    </a:prstGeom>
                  </pic:spPr>
                </pic:pic>
              </a:graphicData>
            </a:graphic>
          </wp:inline>
        </w:drawing>
      </w:r>
    </w:p>
    <w:p w14:paraId="77C12087" w14:textId="77777777" w:rsidR="00074AB2" w:rsidRDefault="00074AB2" w:rsidP="00074AB2">
      <w:pPr>
        <w:ind w:left="720"/>
      </w:pPr>
    </w:p>
    <w:p w14:paraId="56935E24" w14:textId="5BCC32CE" w:rsidR="00074AB2" w:rsidRDefault="00074AB2" w:rsidP="00074AB2">
      <w:pPr>
        <w:ind w:left="720"/>
        <w:rPr>
          <w:b/>
          <w:bCs/>
        </w:rPr>
      </w:pPr>
      <w:r>
        <w:rPr>
          <w:b/>
          <w:bCs/>
        </w:rPr>
        <w:t>Démarrer le service :</w:t>
      </w:r>
    </w:p>
    <w:p w14:paraId="36808538" w14:textId="1149C83C" w:rsidR="00074AB2" w:rsidRDefault="00074AB2" w:rsidP="004A118E">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074AB2">
        <w:rPr>
          <w:rFonts w:ascii="Consolas" w:hAnsi="Consolas"/>
        </w:rPr>
        <w:t>sudo</w:t>
      </w:r>
      <w:proofErr w:type="gramEnd"/>
      <w:r w:rsidRPr="00074AB2">
        <w:rPr>
          <w:rFonts w:ascii="Consolas" w:hAnsi="Consolas"/>
        </w:rPr>
        <w:t xml:space="preserve"> systemctl start apache2</w:t>
      </w:r>
    </w:p>
    <w:p w14:paraId="1CC0740D" w14:textId="48AA1954" w:rsidR="00074AB2" w:rsidRDefault="004A118E" w:rsidP="00074AB2">
      <w:pPr>
        <w:ind w:left="720"/>
        <w:rPr>
          <w:rFonts w:asciiTheme="minorHAnsi" w:hAnsiTheme="minorHAnsi" w:cstheme="minorHAnsi"/>
          <w:b/>
          <w:bCs/>
        </w:rPr>
      </w:pPr>
      <w:r w:rsidRPr="004A118E">
        <w:rPr>
          <w:rFonts w:asciiTheme="minorHAnsi" w:hAnsiTheme="minorHAnsi" w:cstheme="minorHAnsi"/>
          <w:b/>
          <w:bCs/>
        </w:rPr>
        <w:t>Configurer le service pour qu’il soit actif à chaque reboot de la machine</w:t>
      </w:r>
      <w:r>
        <w:rPr>
          <w:rFonts w:asciiTheme="minorHAnsi" w:hAnsiTheme="minorHAnsi" w:cstheme="minorHAnsi"/>
          <w:b/>
          <w:bCs/>
        </w:rPr>
        <w:t> :</w:t>
      </w:r>
    </w:p>
    <w:p w14:paraId="041FF88B" w14:textId="2D1386BE" w:rsidR="004A118E" w:rsidRPr="004A118E" w:rsidRDefault="004A118E" w:rsidP="004A118E">
      <w:pPr>
        <w:pBdr>
          <w:top w:val="single" w:sz="4" w:space="1" w:color="auto"/>
          <w:left w:val="single" w:sz="4" w:space="4" w:color="auto"/>
          <w:bottom w:val="single" w:sz="4" w:space="1" w:color="auto"/>
          <w:right w:val="single" w:sz="4" w:space="4" w:color="auto"/>
        </w:pBdr>
        <w:ind w:left="720"/>
        <w:rPr>
          <w:rFonts w:ascii="Consolas" w:hAnsi="Consolas" w:cstheme="minorHAnsi"/>
        </w:rPr>
      </w:pPr>
      <w:proofErr w:type="gramStart"/>
      <w:r w:rsidRPr="004A118E">
        <w:rPr>
          <w:rFonts w:ascii="Consolas" w:hAnsi="Consolas" w:cstheme="minorHAnsi"/>
        </w:rPr>
        <w:t>sudo</w:t>
      </w:r>
      <w:proofErr w:type="gramEnd"/>
      <w:r w:rsidRPr="004A118E">
        <w:rPr>
          <w:rFonts w:ascii="Consolas" w:hAnsi="Consolas" w:cstheme="minorHAnsi"/>
        </w:rPr>
        <w:t xml:space="preserve"> systemctl enable apache2</w:t>
      </w:r>
    </w:p>
    <w:p w14:paraId="5F5E374F" w14:textId="02E5BC13" w:rsidR="004A118E" w:rsidRDefault="004A118E" w:rsidP="00074AB2">
      <w:pPr>
        <w:ind w:left="720"/>
        <w:rPr>
          <w:rFonts w:asciiTheme="minorHAnsi" w:hAnsiTheme="minorHAnsi" w:cstheme="minorHAnsi"/>
          <w:b/>
          <w:bCs/>
        </w:rPr>
      </w:pPr>
      <w:r>
        <w:rPr>
          <w:rFonts w:asciiTheme="minorHAnsi" w:hAnsiTheme="minorHAnsi" w:cstheme="minorHAnsi"/>
          <w:b/>
          <w:bCs/>
        </w:rPr>
        <w:t>Confirmer le status du service :</w:t>
      </w:r>
    </w:p>
    <w:p w14:paraId="521C7F26" w14:textId="65EB2353" w:rsidR="004A118E" w:rsidRPr="004A118E" w:rsidRDefault="004A118E" w:rsidP="004A118E">
      <w:pPr>
        <w:pBdr>
          <w:top w:val="single" w:sz="4" w:space="1" w:color="auto"/>
          <w:left w:val="single" w:sz="4" w:space="4" w:color="auto"/>
          <w:bottom w:val="single" w:sz="4" w:space="1" w:color="auto"/>
          <w:right w:val="single" w:sz="4" w:space="4" w:color="auto"/>
        </w:pBdr>
        <w:ind w:left="720"/>
        <w:rPr>
          <w:rFonts w:ascii="Consolas" w:hAnsi="Consolas" w:cstheme="minorHAnsi"/>
        </w:rPr>
      </w:pPr>
      <w:proofErr w:type="gramStart"/>
      <w:r w:rsidRPr="004A118E">
        <w:rPr>
          <w:rFonts w:ascii="Consolas" w:hAnsi="Consolas" w:cstheme="minorHAnsi"/>
        </w:rPr>
        <w:t>systemctl</w:t>
      </w:r>
      <w:proofErr w:type="gramEnd"/>
      <w:r w:rsidRPr="004A118E">
        <w:rPr>
          <w:rFonts w:ascii="Consolas" w:hAnsi="Consolas" w:cstheme="minorHAnsi"/>
        </w:rPr>
        <w:t xml:space="preserve"> status apache2</w:t>
      </w:r>
    </w:p>
    <w:p w14:paraId="6199E148" w14:textId="4D079233" w:rsidR="00074AB2" w:rsidRPr="00D73FC9" w:rsidRDefault="00074AB2" w:rsidP="00074AB2">
      <w:pPr>
        <w:ind w:left="720"/>
      </w:pPr>
      <w:r>
        <w:rPr>
          <w:noProof/>
        </w:rPr>
        <w:drawing>
          <wp:inline distT="0" distB="0" distL="0" distR="0" wp14:anchorId="4D9BE9A2" wp14:editId="56EFEA97">
            <wp:extent cx="5760720" cy="1975485"/>
            <wp:effectExtent l="0" t="0" r="0" b="5715"/>
            <wp:docPr id="12594598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59883" name=""/>
                    <pic:cNvPicPr/>
                  </pic:nvPicPr>
                  <pic:blipFill>
                    <a:blip r:embed="rId19"/>
                    <a:stretch>
                      <a:fillRect/>
                    </a:stretch>
                  </pic:blipFill>
                  <pic:spPr>
                    <a:xfrm>
                      <a:off x="0" y="0"/>
                      <a:ext cx="5760720" cy="1975485"/>
                    </a:xfrm>
                    <a:prstGeom prst="rect">
                      <a:avLst/>
                    </a:prstGeom>
                  </pic:spPr>
                </pic:pic>
              </a:graphicData>
            </a:graphic>
          </wp:inline>
        </w:drawing>
      </w:r>
    </w:p>
    <w:p w14:paraId="23F59383" w14:textId="77777777" w:rsidR="00D73FC9" w:rsidRDefault="00D73FC9" w:rsidP="00D73FC9">
      <w:pPr>
        <w:numPr>
          <w:ilvl w:val="0"/>
          <w:numId w:val="13"/>
        </w:numPr>
      </w:pPr>
      <w:r w:rsidRPr="00D73FC9">
        <w:rPr>
          <w:b/>
          <w:bCs/>
        </w:rPr>
        <w:t>Personnalisation :</w:t>
      </w:r>
      <w:r w:rsidRPr="00D73FC9">
        <w:t> Personnaliser la configuration d'Apache et ajouter des fonctionnalités supplémentaires (par exemple, PHP, MySQL).</w:t>
      </w:r>
    </w:p>
    <w:p w14:paraId="01C3AACA" w14:textId="5EC65099" w:rsidR="003801E4" w:rsidRDefault="003801E4" w:rsidP="003801E4">
      <w:pPr>
        <w:ind w:left="720"/>
      </w:pPr>
      <w:r>
        <w:rPr>
          <w:b/>
          <w:bCs/>
        </w:rPr>
        <w:t xml:space="preserve">→ Installation </w:t>
      </w:r>
      <w:r w:rsidR="0093647E">
        <w:rPr>
          <w:b/>
          <w:bCs/>
        </w:rPr>
        <w:t>stack</w:t>
      </w:r>
      <w:r>
        <w:rPr>
          <w:b/>
          <w:bCs/>
        </w:rPr>
        <w:t xml:space="preserve"> LAMP :</w:t>
      </w:r>
      <w:r>
        <w:t xml:space="preserve"> </w:t>
      </w:r>
      <w:r w:rsidR="00343D66">
        <w:t>PHP et MariaDB</w:t>
      </w:r>
    </w:p>
    <w:p w14:paraId="62D3E860" w14:textId="513C5A20" w:rsidR="001B5BB3" w:rsidRDefault="001B5BB3" w:rsidP="003801E4">
      <w:pPr>
        <w:ind w:left="720"/>
      </w:pPr>
      <w:r>
        <w:rPr>
          <w:noProof/>
        </w:rPr>
        <w:lastRenderedPageBreak/>
        <w:drawing>
          <wp:inline distT="0" distB="0" distL="0" distR="0" wp14:anchorId="135A68DA" wp14:editId="0E7523E7">
            <wp:extent cx="5257143" cy="3428571"/>
            <wp:effectExtent l="0" t="0" r="1270" b="635"/>
            <wp:docPr id="15042511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51188" name=""/>
                    <pic:cNvPicPr/>
                  </pic:nvPicPr>
                  <pic:blipFill>
                    <a:blip r:embed="rId20"/>
                    <a:stretch>
                      <a:fillRect/>
                    </a:stretch>
                  </pic:blipFill>
                  <pic:spPr>
                    <a:xfrm>
                      <a:off x="0" y="0"/>
                      <a:ext cx="5257143" cy="3428571"/>
                    </a:xfrm>
                    <a:prstGeom prst="rect">
                      <a:avLst/>
                    </a:prstGeom>
                  </pic:spPr>
                </pic:pic>
              </a:graphicData>
            </a:graphic>
          </wp:inline>
        </w:drawing>
      </w:r>
    </w:p>
    <w:p w14:paraId="7C1BD3C4" w14:textId="47D4B54F" w:rsidR="0093647E" w:rsidRDefault="00343D66" w:rsidP="003801E4">
      <w:pPr>
        <w:ind w:left="720"/>
      </w:pPr>
      <w:r>
        <w:rPr>
          <w:noProof/>
        </w:rPr>
        <w:drawing>
          <wp:inline distT="0" distB="0" distL="0" distR="0" wp14:anchorId="463C6001" wp14:editId="743BF02C">
            <wp:extent cx="5760720" cy="2164080"/>
            <wp:effectExtent l="0" t="0" r="0" b="7620"/>
            <wp:docPr id="2717559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55966" name=""/>
                    <pic:cNvPicPr/>
                  </pic:nvPicPr>
                  <pic:blipFill>
                    <a:blip r:embed="rId21"/>
                    <a:stretch>
                      <a:fillRect/>
                    </a:stretch>
                  </pic:blipFill>
                  <pic:spPr>
                    <a:xfrm>
                      <a:off x="0" y="0"/>
                      <a:ext cx="5760720" cy="2164080"/>
                    </a:xfrm>
                    <a:prstGeom prst="rect">
                      <a:avLst/>
                    </a:prstGeom>
                  </pic:spPr>
                </pic:pic>
              </a:graphicData>
            </a:graphic>
          </wp:inline>
        </w:drawing>
      </w:r>
    </w:p>
    <w:p w14:paraId="3FDB1F41" w14:textId="7411D294" w:rsidR="00343D66" w:rsidRDefault="00343D66" w:rsidP="003801E4">
      <w:pPr>
        <w:ind w:left="720"/>
        <w:rPr>
          <w:rFonts w:ascii="Consolas" w:hAnsi="Consolas"/>
        </w:rPr>
      </w:pPr>
      <w:r>
        <w:t xml:space="preserve">Editer le fichier </w:t>
      </w:r>
      <w:r w:rsidRPr="00343D66">
        <w:rPr>
          <w:rFonts w:ascii="Consolas" w:hAnsi="Consolas"/>
        </w:rPr>
        <w:t>000-default.conf</w:t>
      </w:r>
    </w:p>
    <w:p w14:paraId="22CF5CA9" w14:textId="31D12201" w:rsidR="00343D66" w:rsidRPr="007D7145" w:rsidRDefault="00343D66" w:rsidP="007D7145">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343D66">
        <w:rPr>
          <w:rFonts w:ascii="Consolas" w:hAnsi="Consolas"/>
        </w:rPr>
        <w:t>sudo</w:t>
      </w:r>
      <w:proofErr w:type="gramEnd"/>
      <w:r w:rsidRPr="00343D66">
        <w:rPr>
          <w:rFonts w:ascii="Consolas" w:hAnsi="Consolas"/>
        </w:rPr>
        <w:t xml:space="preserve"> nano /etc/apache2/sites-enabled/000-default.conf </w:t>
      </w:r>
    </w:p>
    <w:p w14:paraId="2FDF412E" w14:textId="7106CDF4" w:rsidR="00343D66" w:rsidRDefault="00343D66" w:rsidP="003801E4">
      <w:pPr>
        <w:ind w:left="720"/>
      </w:pPr>
      <w:r>
        <w:t>Et ajouter cette instruction :</w:t>
      </w:r>
    </w:p>
    <w:p w14:paraId="496DFBC7" w14:textId="0822889A" w:rsidR="00343D66" w:rsidRDefault="00343D66" w:rsidP="003801E4">
      <w:pPr>
        <w:ind w:left="720"/>
      </w:pPr>
      <w:r>
        <w:rPr>
          <w:noProof/>
        </w:rPr>
        <w:drawing>
          <wp:inline distT="0" distB="0" distL="0" distR="0" wp14:anchorId="780C57E7" wp14:editId="05E597CF">
            <wp:extent cx="5760720" cy="1082675"/>
            <wp:effectExtent l="0" t="0" r="0" b="3175"/>
            <wp:docPr id="12043900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90042" name=""/>
                    <pic:cNvPicPr/>
                  </pic:nvPicPr>
                  <pic:blipFill>
                    <a:blip r:embed="rId22"/>
                    <a:stretch>
                      <a:fillRect/>
                    </a:stretch>
                  </pic:blipFill>
                  <pic:spPr>
                    <a:xfrm>
                      <a:off x="0" y="0"/>
                      <a:ext cx="5760720" cy="1082675"/>
                    </a:xfrm>
                    <a:prstGeom prst="rect">
                      <a:avLst/>
                    </a:prstGeom>
                  </pic:spPr>
                </pic:pic>
              </a:graphicData>
            </a:graphic>
          </wp:inline>
        </w:drawing>
      </w:r>
    </w:p>
    <w:p w14:paraId="288795B1" w14:textId="675FF1CE" w:rsidR="004A5595" w:rsidRDefault="004A5595" w:rsidP="003801E4">
      <w:pPr>
        <w:ind w:left="720"/>
      </w:pPr>
      <w:r>
        <w:t>Installer paquets supplémentaires :</w:t>
      </w:r>
    </w:p>
    <w:p w14:paraId="37A9F41F" w14:textId="242C5978" w:rsidR="004A5595" w:rsidRDefault="004A5595" w:rsidP="003801E4">
      <w:pPr>
        <w:ind w:left="720"/>
      </w:pPr>
      <w:r>
        <w:rPr>
          <w:noProof/>
        </w:rPr>
        <w:lastRenderedPageBreak/>
        <w:drawing>
          <wp:inline distT="0" distB="0" distL="0" distR="0" wp14:anchorId="54710AAA" wp14:editId="381ECE6A">
            <wp:extent cx="5760720" cy="1805940"/>
            <wp:effectExtent l="0" t="0" r="0" b="3810"/>
            <wp:docPr id="788590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90867" name=""/>
                    <pic:cNvPicPr/>
                  </pic:nvPicPr>
                  <pic:blipFill>
                    <a:blip r:embed="rId23"/>
                    <a:stretch>
                      <a:fillRect/>
                    </a:stretch>
                  </pic:blipFill>
                  <pic:spPr>
                    <a:xfrm>
                      <a:off x="0" y="0"/>
                      <a:ext cx="5760720" cy="1805940"/>
                    </a:xfrm>
                    <a:prstGeom prst="rect">
                      <a:avLst/>
                    </a:prstGeom>
                  </pic:spPr>
                </pic:pic>
              </a:graphicData>
            </a:graphic>
          </wp:inline>
        </w:drawing>
      </w:r>
    </w:p>
    <w:p w14:paraId="08575A67" w14:textId="77777777" w:rsidR="00423B1F" w:rsidRDefault="00423B1F">
      <w:pPr>
        <w:spacing w:after="0" w:line="240" w:lineRule="auto"/>
      </w:pPr>
      <w:r>
        <w:br w:type="page"/>
      </w:r>
    </w:p>
    <w:p w14:paraId="35F7F1B1" w14:textId="4DE9405F" w:rsidR="004A5595" w:rsidRPr="00423B1F" w:rsidRDefault="007D7145" w:rsidP="003801E4">
      <w:pPr>
        <w:ind w:left="720"/>
        <w:rPr>
          <w:b/>
          <w:bCs/>
        </w:rPr>
      </w:pPr>
      <w:r w:rsidRPr="00423B1F">
        <w:rPr>
          <w:b/>
          <w:bCs/>
        </w:rPr>
        <w:lastRenderedPageBreak/>
        <w:t>Accès à la page phpinfo.php</w:t>
      </w:r>
    </w:p>
    <w:p w14:paraId="446F96C9" w14:textId="331DED4D" w:rsidR="007D7145" w:rsidRDefault="007D7145" w:rsidP="003801E4">
      <w:pPr>
        <w:ind w:left="720"/>
      </w:pPr>
      <w:r>
        <w:rPr>
          <w:noProof/>
        </w:rPr>
        <w:drawing>
          <wp:inline distT="0" distB="0" distL="0" distR="0" wp14:anchorId="1E257CE4" wp14:editId="78C6B650">
            <wp:extent cx="5760720" cy="2792730"/>
            <wp:effectExtent l="0" t="0" r="0" b="7620"/>
            <wp:docPr id="4824078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07885" name=""/>
                    <pic:cNvPicPr/>
                  </pic:nvPicPr>
                  <pic:blipFill>
                    <a:blip r:embed="rId24"/>
                    <a:stretch>
                      <a:fillRect/>
                    </a:stretch>
                  </pic:blipFill>
                  <pic:spPr>
                    <a:xfrm>
                      <a:off x="0" y="0"/>
                      <a:ext cx="5760720" cy="2792730"/>
                    </a:xfrm>
                    <a:prstGeom prst="rect">
                      <a:avLst/>
                    </a:prstGeom>
                  </pic:spPr>
                </pic:pic>
              </a:graphicData>
            </a:graphic>
          </wp:inline>
        </w:drawing>
      </w:r>
    </w:p>
    <w:p w14:paraId="26415571" w14:textId="77777777" w:rsidR="007D7145" w:rsidRPr="00423B1F" w:rsidRDefault="007D7145" w:rsidP="003801E4">
      <w:pPr>
        <w:ind w:left="720"/>
        <w:rPr>
          <w:b/>
          <w:bCs/>
        </w:rPr>
      </w:pPr>
      <w:r w:rsidRPr="00423B1F">
        <w:rPr>
          <w:b/>
          <w:bCs/>
        </w:rPr>
        <w:t>Installer MariaDB</w:t>
      </w:r>
    </w:p>
    <w:p w14:paraId="39C6D5F9" w14:textId="1E8D7191" w:rsidR="007D7145" w:rsidRPr="00423B1F" w:rsidRDefault="00045CEA" w:rsidP="00423B1F">
      <w:pPr>
        <w:pBdr>
          <w:top w:val="single" w:sz="4" w:space="1" w:color="auto"/>
          <w:left w:val="single" w:sz="4" w:space="4" w:color="auto"/>
          <w:bottom w:val="single" w:sz="4" w:space="1" w:color="auto"/>
          <w:right w:val="single" w:sz="4" w:space="4" w:color="auto"/>
        </w:pBdr>
        <w:rPr>
          <w:rFonts w:ascii="Consolas" w:hAnsi="Consolas"/>
        </w:rPr>
      </w:pPr>
      <w:proofErr w:type="gramStart"/>
      <w:r w:rsidRPr="00423B1F">
        <w:rPr>
          <w:rFonts w:ascii="Consolas" w:hAnsi="Consolas"/>
        </w:rPr>
        <w:t>s</w:t>
      </w:r>
      <w:r w:rsidR="007D7145" w:rsidRPr="00423B1F">
        <w:rPr>
          <w:rFonts w:ascii="Consolas" w:hAnsi="Consolas"/>
        </w:rPr>
        <w:t>udo</w:t>
      </w:r>
      <w:proofErr w:type="gramEnd"/>
      <w:r w:rsidR="007D7145" w:rsidRPr="00423B1F">
        <w:rPr>
          <w:rFonts w:ascii="Consolas" w:hAnsi="Consolas"/>
        </w:rPr>
        <w:t xml:space="preserve"> apt-get install -y mariadb-server</w:t>
      </w:r>
    </w:p>
    <w:p w14:paraId="0501E883" w14:textId="4F55B659" w:rsidR="007D7145" w:rsidRDefault="007D7145" w:rsidP="003801E4">
      <w:pPr>
        <w:ind w:left="720"/>
      </w:pPr>
      <w:r>
        <w:rPr>
          <w:noProof/>
        </w:rPr>
        <w:drawing>
          <wp:inline distT="0" distB="0" distL="0" distR="0" wp14:anchorId="2554F5E7" wp14:editId="47916694">
            <wp:extent cx="5760720" cy="1852295"/>
            <wp:effectExtent l="0" t="0" r="0" b="0"/>
            <wp:docPr id="5554665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66589" name=""/>
                    <pic:cNvPicPr/>
                  </pic:nvPicPr>
                  <pic:blipFill>
                    <a:blip r:embed="rId25"/>
                    <a:stretch>
                      <a:fillRect/>
                    </a:stretch>
                  </pic:blipFill>
                  <pic:spPr>
                    <a:xfrm>
                      <a:off x="0" y="0"/>
                      <a:ext cx="5760720" cy="1852295"/>
                    </a:xfrm>
                    <a:prstGeom prst="rect">
                      <a:avLst/>
                    </a:prstGeom>
                  </pic:spPr>
                </pic:pic>
              </a:graphicData>
            </a:graphic>
          </wp:inline>
        </w:drawing>
      </w:r>
    </w:p>
    <w:p w14:paraId="06FCCE47" w14:textId="4689A322" w:rsidR="00757A48" w:rsidRPr="00423B1F" w:rsidRDefault="00757A48" w:rsidP="003801E4">
      <w:pPr>
        <w:ind w:left="720"/>
        <w:rPr>
          <w:b/>
          <w:bCs/>
        </w:rPr>
      </w:pPr>
      <w:r w:rsidRPr="00423B1F">
        <w:rPr>
          <w:b/>
          <w:bCs/>
        </w:rPr>
        <w:t>Activer démarrage automatique de l’instance :</w:t>
      </w:r>
    </w:p>
    <w:p w14:paraId="46EBD646" w14:textId="4BEA4880" w:rsidR="00757A48" w:rsidRPr="00423B1F" w:rsidRDefault="00757A48" w:rsidP="00423B1F">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423B1F">
        <w:rPr>
          <w:rFonts w:ascii="Consolas" w:hAnsi="Consolas"/>
        </w:rPr>
        <w:t>sudo</w:t>
      </w:r>
      <w:proofErr w:type="gramEnd"/>
      <w:r w:rsidRPr="00423B1F">
        <w:rPr>
          <w:rFonts w:ascii="Consolas" w:hAnsi="Consolas"/>
        </w:rPr>
        <w:t xml:space="preserve"> systemctl enable --now mariadb</w:t>
      </w:r>
    </w:p>
    <w:p w14:paraId="38881BFB" w14:textId="575A455C" w:rsidR="00757A48" w:rsidRDefault="00757A48" w:rsidP="003801E4">
      <w:pPr>
        <w:ind w:left="720"/>
      </w:pPr>
      <w:r>
        <w:rPr>
          <w:noProof/>
        </w:rPr>
        <w:drawing>
          <wp:inline distT="0" distB="0" distL="0" distR="0" wp14:anchorId="3D23C259" wp14:editId="68158868">
            <wp:extent cx="5760720" cy="449580"/>
            <wp:effectExtent l="0" t="0" r="0" b="7620"/>
            <wp:docPr id="779251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51169" name=""/>
                    <pic:cNvPicPr/>
                  </pic:nvPicPr>
                  <pic:blipFill>
                    <a:blip r:embed="rId26"/>
                    <a:stretch>
                      <a:fillRect/>
                    </a:stretch>
                  </pic:blipFill>
                  <pic:spPr>
                    <a:xfrm>
                      <a:off x="0" y="0"/>
                      <a:ext cx="5760720" cy="449580"/>
                    </a:xfrm>
                    <a:prstGeom prst="rect">
                      <a:avLst/>
                    </a:prstGeom>
                  </pic:spPr>
                </pic:pic>
              </a:graphicData>
            </a:graphic>
          </wp:inline>
        </w:drawing>
      </w:r>
    </w:p>
    <w:p w14:paraId="02DCD617" w14:textId="77777777" w:rsidR="0076367F" w:rsidRDefault="0076367F">
      <w:pPr>
        <w:spacing w:after="0" w:line="240" w:lineRule="auto"/>
      </w:pPr>
      <w:r>
        <w:br w:type="page"/>
      </w:r>
    </w:p>
    <w:p w14:paraId="23B931A1" w14:textId="5E0BB99E" w:rsidR="00757A48" w:rsidRPr="00423B1F" w:rsidRDefault="00757A48" w:rsidP="003801E4">
      <w:pPr>
        <w:ind w:left="720"/>
        <w:rPr>
          <w:b/>
          <w:bCs/>
        </w:rPr>
      </w:pPr>
      <w:r w:rsidRPr="00423B1F">
        <w:rPr>
          <w:b/>
          <w:bCs/>
        </w:rPr>
        <w:lastRenderedPageBreak/>
        <w:t>Sécuriser l’installation MariaDB :</w:t>
      </w:r>
    </w:p>
    <w:p w14:paraId="6CE888D7" w14:textId="6D0DF536" w:rsidR="005921BF" w:rsidRPr="00423B1F" w:rsidRDefault="00757A48" w:rsidP="00423B1F">
      <w:pPr>
        <w:pBdr>
          <w:top w:val="single" w:sz="4" w:space="1" w:color="auto"/>
          <w:left w:val="single" w:sz="4" w:space="4" w:color="auto"/>
          <w:bottom w:val="single" w:sz="4" w:space="1" w:color="auto"/>
          <w:right w:val="single" w:sz="4" w:space="4" w:color="auto"/>
        </w:pBdr>
        <w:ind w:left="720"/>
        <w:rPr>
          <w:rFonts w:ascii="Consolas" w:hAnsi="Consolas"/>
        </w:rPr>
      </w:pPr>
      <w:proofErr w:type="gramStart"/>
      <w:r w:rsidRPr="00423B1F">
        <w:rPr>
          <w:rFonts w:ascii="Consolas" w:hAnsi="Consolas"/>
        </w:rPr>
        <w:t>sudo</w:t>
      </w:r>
      <w:proofErr w:type="gramEnd"/>
      <w:r w:rsidRPr="00423B1F">
        <w:rPr>
          <w:rFonts w:ascii="Consolas" w:hAnsi="Consolas"/>
        </w:rPr>
        <w:t xml:space="preserve"> mariadb-secure-installation</w:t>
      </w:r>
    </w:p>
    <w:p w14:paraId="5E4126C6" w14:textId="34633C44" w:rsidR="00757A48" w:rsidRDefault="00757A48" w:rsidP="003801E4">
      <w:pPr>
        <w:ind w:left="720"/>
        <w:rPr>
          <w:noProof/>
        </w:rPr>
      </w:pPr>
      <w:r>
        <w:rPr>
          <w:noProof/>
        </w:rPr>
        <w:drawing>
          <wp:inline distT="0" distB="0" distL="0" distR="0" wp14:anchorId="0B2BDF5C" wp14:editId="33452C0D">
            <wp:extent cx="5760720" cy="1437640"/>
            <wp:effectExtent l="0" t="0" r="0" b="0"/>
            <wp:docPr id="1254063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6362" name=""/>
                    <pic:cNvPicPr/>
                  </pic:nvPicPr>
                  <pic:blipFill>
                    <a:blip r:embed="rId27"/>
                    <a:stretch>
                      <a:fillRect/>
                    </a:stretch>
                  </pic:blipFill>
                  <pic:spPr>
                    <a:xfrm>
                      <a:off x="0" y="0"/>
                      <a:ext cx="5760720" cy="1437640"/>
                    </a:xfrm>
                    <a:prstGeom prst="rect">
                      <a:avLst/>
                    </a:prstGeom>
                  </pic:spPr>
                </pic:pic>
              </a:graphicData>
            </a:graphic>
          </wp:inline>
        </w:drawing>
      </w:r>
    </w:p>
    <w:p w14:paraId="3FCC4939" w14:textId="06286B76" w:rsidR="0076367F" w:rsidRDefault="0076367F" w:rsidP="003801E4">
      <w:pPr>
        <w:ind w:left="720"/>
      </w:pPr>
      <w:r>
        <w:rPr>
          <w:noProof/>
        </w:rPr>
        <w:drawing>
          <wp:inline distT="0" distB="0" distL="0" distR="0" wp14:anchorId="57AF4C22" wp14:editId="7B088C04">
            <wp:extent cx="5247619" cy="1238095"/>
            <wp:effectExtent l="0" t="0" r="0" b="635"/>
            <wp:docPr id="1620042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42742" name=""/>
                    <pic:cNvPicPr/>
                  </pic:nvPicPr>
                  <pic:blipFill>
                    <a:blip r:embed="rId28"/>
                    <a:stretch>
                      <a:fillRect/>
                    </a:stretch>
                  </pic:blipFill>
                  <pic:spPr>
                    <a:xfrm>
                      <a:off x="0" y="0"/>
                      <a:ext cx="5247619" cy="1238095"/>
                    </a:xfrm>
                    <a:prstGeom prst="rect">
                      <a:avLst/>
                    </a:prstGeom>
                  </pic:spPr>
                </pic:pic>
              </a:graphicData>
            </a:graphic>
          </wp:inline>
        </w:drawing>
      </w:r>
    </w:p>
    <w:p w14:paraId="74926CE6" w14:textId="77777777" w:rsidR="00D73FC9" w:rsidRPr="00D73FC9" w:rsidRDefault="00D73FC9" w:rsidP="00D73FC9">
      <w:pPr>
        <w:pStyle w:val="Titre2"/>
      </w:pPr>
      <w:bookmarkStart w:id="7" w:name="_Toc184123833"/>
      <w:r w:rsidRPr="00D73FC9">
        <w:t>Commandes Administrateur :</w:t>
      </w:r>
      <w:bookmarkEnd w:id="7"/>
    </w:p>
    <w:p w14:paraId="4175843B" w14:textId="77777777" w:rsidR="00D73FC9" w:rsidRPr="00D73FC9" w:rsidRDefault="00D73FC9" w:rsidP="00D73FC9">
      <w:pPr>
        <w:numPr>
          <w:ilvl w:val="0"/>
          <w:numId w:val="14"/>
        </w:numPr>
      </w:pPr>
      <w:proofErr w:type="gramStart"/>
      <w:r w:rsidRPr="00D73FC9">
        <w:t>sudo</w:t>
      </w:r>
      <w:proofErr w:type="gramEnd"/>
      <w:r w:rsidRPr="00D73FC9">
        <w:t> : Exécute une commande en tant que super utilisateur.</w:t>
      </w:r>
    </w:p>
    <w:p w14:paraId="3F0D3CA0" w14:textId="58510ECF" w:rsidR="0076367F" w:rsidRPr="0076367F" w:rsidRDefault="00D73FC9" w:rsidP="0076367F">
      <w:pPr>
        <w:numPr>
          <w:ilvl w:val="1"/>
          <w:numId w:val="15"/>
        </w:numPr>
      </w:pPr>
      <w:r w:rsidRPr="00D73FC9">
        <w:rPr>
          <w:b/>
          <w:bCs/>
        </w:rPr>
        <w:t>Exercice :</w:t>
      </w:r>
      <w:r w:rsidRPr="00D73FC9">
        <w:t> Installer Apache.</w:t>
      </w:r>
      <w:r w:rsidR="0076367F">
        <w:br/>
      </w:r>
      <w:r w:rsidR="0076367F" w:rsidRPr="0076367F">
        <w:rPr>
          <w:rFonts w:ascii="Consolas" w:hAnsi="Consolas"/>
        </w:rPr>
        <w:br/>
        <w:t>sudo apt install apache2</w:t>
      </w:r>
    </w:p>
    <w:p w14:paraId="09EADACE" w14:textId="77777777" w:rsidR="00D73FC9" w:rsidRPr="00D73FC9" w:rsidRDefault="00D73FC9" w:rsidP="00D73FC9">
      <w:pPr>
        <w:numPr>
          <w:ilvl w:val="0"/>
          <w:numId w:val="15"/>
        </w:numPr>
      </w:pPr>
      <w:proofErr w:type="gramStart"/>
      <w:r w:rsidRPr="00D73FC9">
        <w:t>systemctl</w:t>
      </w:r>
      <w:proofErr w:type="gramEnd"/>
      <w:r w:rsidRPr="00D73FC9">
        <w:t> : Gère les services système.</w:t>
      </w:r>
    </w:p>
    <w:p w14:paraId="01BBC7EC" w14:textId="77777777" w:rsidR="00D73FC9" w:rsidRDefault="00D73FC9" w:rsidP="00D73FC9">
      <w:pPr>
        <w:numPr>
          <w:ilvl w:val="1"/>
          <w:numId w:val="15"/>
        </w:numPr>
      </w:pPr>
      <w:r w:rsidRPr="00D73FC9">
        <w:rPr>
          <w:b/>
          <w:bCs/>
        </w:rPr>
        <w:t>Exercice :</w:t>
      </w:r>
      <w:r w:rsidRPr="00D73FC9">
        <w:t> Démarrer le service Apache.</w:t>
      </w:r>
    </w:p>
    <w:p w14:paraId="2087D5FC" w14:textId="27F64DE0" w:rsidR="0076367F" w:rsidRPr="0076367F" w:rsidRDefault="00281565" w:rsidP="0076367F">
      <w:pPr>
        <w:ind w:left="1440"/>
        <w:rPr>
          <w:rFonts w:ascii="Consolas" w:hAnsi="Consolas"/>
        </w:rPr>
      </w:pPr>
      <w:proofErr w:type="gramStart"/>
      <w:r>
        <w:rPr>
          <w:rFonts w:ascii="Consolas" w:hAnsi="Consolas"/>
        </w:rPr>
        <w:t>sudo</w:t>
      </w:r>
      <w:proofErr w:type="gramEnd"/>
      <w:r>
        <w:rPr>
          <w:rFonts w:ascii="Consolas" w:hAnsi="Consolas"/>
        </w:rPr>
        <w:t xml:space="preserve"> </w:t>
      </w:r>
      <w:r w:rsidR="0076367F" w:rsidRPr="0076367F">
        <w:rPr>
          <w:rFonts w:ascii="Consolas" w:hAnsi="Consolas"/>
        </w:rPr>
        <w:t>systemctl start apache2</w:t>
      </w:r>
    </w:p>
    <w:p w14:paraId="24E0A971" w14:textId="77777777" w:rsidR="00D73FC9" w:rsidRPr="00D73FC9" w:rsidRDefault="00D73FC9" w:rsidP="00D73FC9">
      <w:pPr>
        <w:numPr>
          <w:ilvl w:val="0"/>
          <w:numId w:val="15"/>
        </w:numPr>
      </w:pPr>
      <w:proofErr w:type="gramStart"/>
      <w:r w:rsidRPr="00D73FC9">
        <w:t>nano</w:t>
      </w:r>
      <w:proofErr w:type="gramEnd"/>
      <w:r w:rsidRPr="00D73FC9">
        <w:t> : Éditeur de texte en ligne de commande.</w:t>
      </w:r>
    </w:p>
    <w:p w14:paraId="14C90EBA" w14:textId="77777777" w:rsidR="00D73FC9" w:rsidRPr="00D73FC9" w:rsidRDefault="00D73FC9" w:rsidP="00D73FC9">
      <w:pPr>
        <w:numPr>
          <w:ilvl w:val="1"/>
          <w:numId w:val="15"/>
        </w:numPr>
      </w:pPr>
      <w:r w:rsidRPr="00D73FC9">
        <w:rPr>
          <w:b/>
          <w:bCs/>
        </w:rPr>
        <w:t>Exercice :</w:t>
      </w:r>
      <w:r w:rsidRPr="00D73FC9">
        <w:t> Modifier le fichier de configuration d'Apache.</w:t>
      </w:r>
    </w:p>
    <w:p w14:paraId="52DDFE40" w14:textId="2DA85120" w:rsidR="00D73FC9" w:rsidRPr="0076367F" w:rsidRDefault="00281565" w:rsidP="0076367F">
      <w:pPr>
        <w:ind w:left="1440"/>
        <w:rPr>
          <w:rFonts w:ascii="Consolas" w:hAnsi="Consolas"/>
        </w:rPr>
      </w:pPr>
      <w:proofErr w:type="gramStart"/>
      <w:r>
        <w:rPr>
          <w:rFonts w:ascii="Consolas" w:hAnsi="Consolas"/>
        </w:rPr>
        <w:t>sudo</w:t>
      </w:r>
      <w:proofErr w:type="gramEnd"/>
      <w:r>
        <w:rPr>
          <w:rFonts w:ascii="Consolas" w:hAnsi="Consolas"/>
        </w:rPr>
        <w:t xml:space="preserve"> </w:t>
      </w:r>
      <w:r w:rsidR="0076367F" w:rsidRPr="0076367F">
        <w:rPr>
          <w:rFonts w:ascii="Consolas" w:hAnsi="Consolas"/>
        </w:rPr>
        <w:t>nano /etc/apache2/sites-enabled/000-default.conf</w:t>
      </w:r>
    </w:p>
    <w:p w14:paraId="1D77F60C" w14:textId="77777777" w:rsidR="0076367F" w:rsidRDefault="0076367F">
      <w:pPr>
        <w:spacing w:after="0" w:line="240" w:lineRule="auto"/>
        <w:rPr>
          <w:rFonts w:eastAsia="Times New Roman"/>
          <w:b/>
          <w:bCs/>
          <w:color w:val="F79646"/>
          <w:sz w:val="28"/>
          <w:szCs w:val="26"/>
          <w:lang w:eastAsia="fr-FR"/>
        </w:rPr>
      </w:pPr>
      <w:bookmarkStart w:id="8" w:name="_Toc184123834"/>
      <w:r>
        <w:br w:type="page"/>
      </w:r>
    </w:p>
    <w:p w14:paraId="066BF265" w14:textId="4768E076" w:rsidR="00D73FC9" w:rsidRPr="00D73FC9" w:rsidRDefault="00D73FC9" w:rsidP="00D73FC9">
      <w:pPr>
        <w:pStyle w:val="Titre2"/>
      </w:pPr>
      <w:r w:rsidRPr="00D73FC9">
        <w:lastRenderedPageBreak/>
        <w:t>Gestion des Paquets Linux</w:t>
      </w:r>
      <w:bookmarkEnd w:id="8"/>
    </w:p>
    <w:p w14:paraId="6ED1AE05" w14:textId="77777777" w:rsidR="00D73FC9" w:rsidRPr="00D73FC9" w:rsidRDefault="00D73FC9" w:rsidP="00D73FC9">
      <w:pPr>
        <w:rPr>
          <w:b/>
          <w:bCs/>
        </w:rPr>
      </w:pPr>
      <w:r w:rsidRPr="00D73FC9">
        <w:rPr>
          <w:b/>
          <w:bCs/>
        </w:rPr>
        <w:t>Projet : Gestion des Paquets et Référentiels</w:t>
      </w:r>
    </w:p>
    <w:p w14:paraId="3AD60E37" w14:textId="77777777" w:rsidR="00D73FC9" w:rsidRPr="00D73FC9" w:rsidRDefault="00D73FC9" w:rsidP="00D73FC9">
      <w:r w:rsidRPr="00D73FC9">
        <w:rPr>
          <w:b/>
          <w:bCs/>
        </w:rPr>
        <w:t>Objectif :</w:t>
      </w:r>
      <w:r w:rsidRPr="00D73FC9">
        <w:t> Installer et gérer des paquets et référentiels sous Linux.</w:t>
      </w:r>
    </w:p>
    <w:p w14:paraId="0E5FCCDC" w14:textId="77777777" w:rsidR="00D73FC9" w:rsidRPr="00D73FC9" w:rsidRDefault="00D73FC9" w:rsidP="00D73FC9">
      <w:r w:rsidRPr="00D73FC9">
        <w:rPr>
          <w:b/>
          <w:bCs/>
        </w:rPr>
        <w:t>Étapes :</w:t>
      </w:r>
    </w:p>
    <w:p w14:paraId="0146E665" w14:textId="308DB516" w:rsidR="00D73FC9" w:rsidRPr="00D73FC9" w:rsidRDefault="00D73FC9" w:rsidP="00D73FC9">
      <w:pPr>
        <w:numPr>
          <w:ilvl w:val="0"/>
          <w:numId w:val="16"/>
        </w:numPr>
      </w:pPr>
      <w:r w:rsidRPr="00D73FC9">
        <w:rPr>
          <w:b/>
          <w:bCs/>
        </w:rPr>
        <w:t>Installation :</w:t>
      </w:r>
      <w:r w:rsidRPr="00D73FC9">
        <w:t xml:space="preserve"> Utiliser apt pour installer des logiciels sur </w:t>
      </w:r>
      <w:r w:rsidR="0076367F">
        <w:t>Debian</w:t>
      </w:r>
      <w:r w:rsidRPr="00D73FC9">
        <w:t>.</w:t>
      </w:r>
    </w:p>
    <w:p w14:paraId="124E424F" w14:textId="77777777" w:rsidR="00D73FC9" w:rsidRDefault="00D73FC9" w:rsidP="00D73FC9">
      <w:pPr>
        <w:numPr>
          <w:ilvl w:val="0"/>
          <w:numId w:val="16"/>
        </w:numPr>
      </w:pPr>
      <w:r w:rsidRPr="00D73FC9">
        <w:rPr>
          <w:b/>
          <w:bCs/>
        </w:rPr>
        <w:t>Gestion des Référentiels :</w:t>
      </w:r>
      <w:r w:rsidRPr="00D73FC9">
        <w:t> Ajouter un PPA et installer un logiciel à partir de celui-ci.</w:t>
      </w:r>
    </w:p>
    <w:p w14:paraId="6A05A809" w14:textId="77777777" w:rsidR="00605643" w:rsidRPr="00D73FC9" w:rsidRDefault="00605643" w:rsidP="00605643">
      <w:pPr>
        <w:ind w:left="720"/>
      </w:pPr>
    </w:p>
    <w:p w14:paraId="3F72375C" w14:textId="77777777" w:rsidR="00D73FC9" w:rsidRPr="00D73FC9" w:rsidRDefault="00D73FC9" w:rsidP="00D73FC9">
      <w:pPr>
        <w:pStyle w:val="Titre2"/>
      </w:pPr>
      <w:bookmarkStart w:id="9" w:name="_Toc184123835"/>
      <w:r w:rsidRPr="00D73FC9">
        <w:t>Commandes de Gestion des Paquets :</w:t>
      </w:r>
      <w:bookmarkEnd w:id="9"/>
    </w:p>
    <w:p w14:paraId="41777BF6" w14:textId="77777777" w:rsidR="00D73FC9" w:rsidRPr="00D73FC9" w:rsidRDefault="00D73FC9" w:rsidP="00D73FC9">
      <w:pPr>
        <w:numPr>
          <w:ilvl w:val="0"/>
          <w:numId w:val="17"/>
        </w:numPr>
      </w:pPr>
      <w:proofErr w:type="gramStart"/>
      <w:r w:rsidRPr="00D73FC9">
        <w:t>apt</w:t>
      </w:r>
      <w:proofErr w:type="gramEnd"/>
      <w:r w:rsidRPr="00D73FC9">
        <w:t>-get : Gestionnaire de paquets.</w:t>
      </w:r>
    </w:p>
    <w:p w14:paraId="7D713058" w14:textId="77777777" w:rsidR="00D73FC9" w:rsidRPr="00D73FC9" w:rsidRDefault="00D73FC9" w:rsidP="00D73FC9">
      <w:pPr>
        <w:numPr>
          <w:ilvl w:val="1"/>
          <w:numId w:val="18"/>
        </w:numPr>
      </w:pPr>
      <w:r w:rsidRPr="00D73FC9">
        <w:rPr>
          <w:b/>
          <w:bCs/>
        </w:rPr>
        <w:t>Exercice :</w:t>
      </w:r>
      <w:r w:rsidRPr="00D73FC9">
        <w:t> Mettre à jour la liste des paquets.</w:t>
      </w:r>
    </w:p>
    <w:p w14:paraId="3D72EB7D" w14:textId="5EFE06C8" w:rsidR="00D73FC9" w:rsidRPr="000C1CB9" w:rsidRDefault="000C1CB9" w:rsidP="000C1CB9">
      <w:pPr>
        <w:ind w:left="1440"/>
        <w:rPr>
          <w:rFonts w:ascii="Consolas" w:hAnsi="Consolas"/>
        </w:rPr>
      </w:pPr>
      <w:proofErr w:type="gramStart"/>
      <w:r w:rsidRPr="000C1CB9">
        <w:rPr>
          <w:rFonts w:ascii="Consolas" w:hAnsi="Consolas"/>
        </w:rPr>
        <w:t>sudo</w:t>
      </w:r>
      <w:proofErr w:type="gramEnd"/>
      <w:r w:rsidRPr="000C1CB9">
        <w:rPr>
          <w:rFonts w:ascii="Consolas" w:hAnsi="Consolas"/>
        </w:rPr>
        <w:t xml:space="preserve"> apt-get update</w:t>
      </w:r>
      <w:r w:rsidRPr="000C1CB9">
        <w:rPr>
          <w:rFonts w:ascii="Consolas" w:hAnsi="Consolas"/>
        </w:rPr>
        <w:br/>
        <w:t>sudo apt-get upgrade</w:t>
      </w:r>
    </w:p>
    <w:p w14:paraId="28AC8DEF" w14:textId="77777777" w:rsidR="00D73FC9" w:rsidRPr="00D73FC9" w:rsidRDefault="00D73FC9" w:rsidP="00D73FC9">
      <w:pPr>
        <w:numPr>
          <w:ilvl w:val="0"/>
          <w:numId w:val="18"/>
        </w:numPr>
      </w:pPr>
      <w:proofErr w:type="gramStart"/>
      <w:r w:rsidRPr="00D73FC9">
        <w:t>add</w:t>
      </w:r>
      <w:proofErr w:type="gramEnd"/>
      <w:r w:rsidRPr="00D73FC9">
        <w:t>-apt-repository : Ajoute un PPA.</w:t>
      </w:r>
    </w:p>
    <w:p w14:paraId="3A6D5870" w14:textId="77777777" w:rsidR="00D73FC9" w:rsidRPr="00D73FC9" w:rsidRDefault="00D73FC9" w:rsidP="00D73FC9">
      <w:pPr>
        <w:numPr>
          <w:ilvl w:val="1"/>
          <w:numId w:val="18"/>
        </w:numPr>
      </w:pPr>
      <w:r w:rsidRPr="00D73FC9">
        <w:rPr>
          <w:b/>
          <w:bCs/>
        </w:rPr>
        <w:t>Exercice :</w:t>
      </w:r>
      <w:r w:rsidRPr="00D73FC9">
        <w:t> Ajouter le PPA de LibreOffice.</w:t>
      </w:r>
    </w:p>
    <w:p w14:paraId="6DC16D85" w14:textId="3F5F86E7" w:rsidR="00D73FC9" w:rsidRPr="00D73FC9" w:rsidRDefault="00673CEA" w:rsidP="00673CEA">
      <w:pPr>
        <w:ind w:left="-426"/>
      </w:pPr>
      <w:r>
        <w:rPr>
          <w:noProof/>
        </w:rPr>
        <w:drawing>
          <wp:inline distT="0" distB="0" distL="0" distR="0" wp14:anchorId="4EE6FA59" wp14:editId="4ACD265F">
            <wp:extent cx="6362923" cy="1821485"/>
            <wp:effectExtent l="0" t="0" r="0" b="7620"/>
            <wp:docPr id="13567247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86021" cy="1828097"/>
                    </a:xfrm>
                    <a:prstGeom prst="rect">
                      <a:avLst/>
                    </a:prstGeom>
                    <a:noFill/>
                    <a:ln>
                      <a:noFill/>
                    </a:ln>
                  </pic:spPr>
                </pic:pic>
              </a:graphicData>
            </a:graphic>
          </wp:inline>
        </w:drawing>
      </w:r>
    </w:p>
    <w:p w14:paraId="53F445C0" w14:textId="77777777" w:rsidR="00D73FC9" w:rsidRPr="00D73FC9" w:rsidRDefault="00D73FC9" w:rsidP="00D73FC9">
      <w:pPr>
        <w:pStyle w:val="Titre2"/>
      </w:pPr>
      <w:bookmarkStart w:id="10" w:name="_Toc184123836"/>
      <w:r w:rsidRPr="00D73FC9">
        <w:t>Utilisation des Commandes Usuelles et Super Utilisateur</w:t>
      </w:r>
      <w:bookmarkEnd w:id="10"/>
    </w:p>
    <w:p w14:paraId="4CDD1534" w14:textId="77777777" w:rsidR="00D73FC9" w:rsidRPr="00D73FC9" w:rsidRDefault="00D73FC9" w:rsidP="00D73FC9">
      <w:pPr>
        <w:rPr>
          <w:b/>
          <w:bCs/>
        </w:rPr>
      </w:pPr>
      <w:r w:rsidRPr="00D73FC9">
        <w:rPr>
          <w:b/>
          <w:bCs/>
        </w:rPr>
        <w:t>Projet : Administration et Gestion des Utilisateurs</w:t>
      </w:r>
    </w:p>
    <w:p w14:paraId="36BDF165" w14:textId="77777777" w:rsidR="00D73FC9" w:rsidRPr="00D73FC9" w:rsidRDefault="00D73FC9" w:rsidP="00D73FC9">
      <w:r w:rsidRPr="00D73FC9">
        <w:rPr>
          <w:b/>
          <w:bCs/>
        </w:rPr>
        <w:t>Objectif :</w:t>
      </w:r>
      <w:r w:rsidRPr="00D73FC9">
        <w:t> Utiliser des commandes usuelles et des commandes super utilisateur pour gérer le système et les utilisateurs.</w:t>
      </w:r>
    </w:p>
    <w:p w14:paraId="32E8CC3F" w14:textId="77777777" w:rsidR="00D73FC9" w:rsidRPr="00D73FC9" w:rsidRDefault="00D73FC9" w:rsidP="00D73FC9">
      <w:r w:rsidRPr="00D73FC9">
        <w:rPr>
          <w:b/>
          <w:bCs/>
        </w:rPr>
        <w:t>Étapes :</w:t>
      </w:r>
    </w:p>
    <w:p w14:paraId="21560E03" w14:textId="77777777" w:rsidR="00D73FC9" w:rsidRPr="00D73FC9" w:rsidRDefault="00D73FC9" w:rsidP="00D73FC9">
      <w:pPr>
        <w:numPr>
          <w:ilvl w:val="0"/>
          <w:numId w:val="19"/>
        </w:numPr>
      </w:pPr>
      <w:r w:rsidRPr="00D73FC9">
        <w:rPr>
          <w:b/>
          <w:bCs/>
        </w:rPr>
        <w:t>Commandes de Base :</w:t>
      </w:r>
      <w:r w:rsidRPr="00D73FC9">
        <w:t> Utiliser des commandes pour naviguer et manipuler des fichiers.</w:t>
      </w:r>
    </w:p>
    <w:p w14:paraId="0FF15364" w14:textId="77777777" w:rsidR="00D73FC9" w:rsidRPr="00D73FC9" w:rsidRDefault="00D73FC9" w:rsidP="00D73FC9">
      <w:pPr>
        <w:numPr>
          <w:ilvl w:val="0"/>
          <w:numId w:val="19"/>
        </w:numPr>
      </w:pPr>
      <w:r w:rsidRPr="00D73FC9">
        <w:rPr>
          <w:b/>
          <w:bCs/>
        </w:rPr>
        <w:lastRenderedPageBreak/>
        <w:t>Commandes Super Utilisateur :</w:t>
      </w:r>
      <w:r w:rsidRPr="00D73FC9">
        <w:t> Créer et gérer des utilisateurs et groupes, gérer les processus et services, et configurer les permissions des fichiers.</w:t>
      </w:r>
    </w:p>
    <w:p w14:paraId="45CB99B8" w14:textId="77777777" w:rsidR="00D73FC9" w:rsidRPr="00D73FC9" w:rsidRDefault="00D73FC9" w:rsidP="00D73FC9">
      <w:pPr>
        <w:pStyle w:val="Titre2"/>
      </w:pPr>
      <w:bookmarkStart w:id="11" w:name="_Toc184123837"/>
      <w:r w:rsidRPr="00D73FC9">
        <w:t>Commandes d'Administration :</w:t>
      </w:r>
      <w:bookmarkEnd w:id="11"/>
    </w:p>
    <w:p w14:paraId="763F7AFA" w14:textId="77777777" w:rsidR="00D73FC9" w:rsidRPr="00D73FC9" w:rsidRDefault="00D73FC9" w:rsidP="00D73FC9">
      <w:pPr>
        <w:numPr>
          <w:ilvl w:val="0"/>
          <w:numId w:val="20"/>
        </w:numPr>
      </w:pPr>
      <w:proofErr w:type="gramStart"/>
      <w:r w:rsidRPr="00D73FC9">
        <w:t>useradd</w:t>
      </w:r>
      <w:proofErr w:type="gramEnd"/>
      <w:r w:rsidRPr="00D73FC9">
        <w:t> : Ajoute un nouvel utilisateur.</w:t>
      </w:r>
    </w:p>
    <w:p w14:paraId="3D4AB20E" w14:textId="77777777" w:rsidR="00D73FC9" w:rsidRPr="00D73FC9" w:rsidRDefault="00D73FC9" w:rsidP="00D73FC9">
      <w:pPr>
        <w:numPr>
          <w:ilvl w:val="1"/>
          <w:numId w:val="21"/>
        </w:numPr>
      </w:pPr>
      <w:r w:rsidRPr="00D73FC9">
        <w:rPr>
          <w:b/>
          <w:bCs/>
        </w:rPr>
        <w:t>Exercice :</w:t>
      </w:r>
      <w:r w:rsidRPr="00D73FC9">
        <w:t> Créer un utilisateur nommé testuser.</w:t>
      </w:r>
    </w:p>
    <w:p w14:paraId="550039E6" w14:textId="749F04DC" w:rsidR="00D73FC9" w:rsidRPr="00D73FC9" w:rsidRDefault="00711960" w:rsidP="00711960">
      <w:pPr>
        <w:ind w:left="1440"/>
      </w:pPr>
      <w:r>
        <w:rPr>
          <w:noProof/>
        </w:rPr>
        <w:drawing>
          <wp:inline distT="0" distB="0" distL="0" distR="0" wp14:anchorId="138A54F9" wp14:editId="3CEAA169">
            <wp:extent cx="2638095" cy="304762"/>
            <wp:effectExtent l="0" t="0" r="0" b="635"/>
            <wp:docPr id="7004668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66869" name=""/>
                    <pic:cNvPicPr/>
                  </pic:nvPicPr>
                  <pic:blipFill>
                    <a:blip r:embed="rId30"/>
                    <a:stretch>
                      <a:fillRect/>
                    </a:stretch>
                  </pic:blipFill>
                  <pic:spPr>
                    <a:xfrm>
                      <a:off x="0" y="0"/>
                      <a:ext cx="2638095" cy="304762"/>
                    </a:xfrm>
                    <a:prstGeom prst="rect">
                      <a:avLst/>
                    </a:prstGeom>
                  </pic:spPr>
                </pic:pic>
              </a:graphicData>
            </a:graphic>
          </wp:inline>
        </w:drawing>
      </w:r>
    </w:p>
    <w:p w14:paraId="62B59778" w14:textId="77777777" w:rsidR="00D73FC9" w:rsidRPr="00D73FC9" w:rsidRDefault="00D73FC9" w:rsidP="00D73FC9">
      <w:pPr>
        <w:numPr>
          <w:ilvl w:val="0"/>
          <w:numId w:val="21"/>
        </w:numPr>
      </w:pPr>
      <w:proofErr w:type="gramStart"/>
      <w:r w:rsidRPr="00D73FC9">
        <w:t>passwd</w:t>
      </w:r>
      <w:proofErr w:type="gramEnd"/>
      <w:r w:rsidRPr="00D73FC9">
        <w:t> : Change le mot de passe d'un utilisateur.</w:t>
      </w:r>
    </w:p>
    <w:p w14:paraId="6D50C4C5" w14:textId="77777777" w:rsidR="00D73FC9" w:rsidRPr="00D73FC9" w:rsidRDefault="00D73FC9" w:rsidP="00D73FC9">
      <w:pPr>
        <w:numPr>
          <w:ilvl w:val="1"/>
          <w:numId w:val="21"/>
        </w:numPr>
      </w:pPr>
      <w:r w:rsidRPr="00D73FC9">
        <w:rPr>
          <w:b/>
          <w:bCs/>
        </w:rPr>
        <w:t>Exercice :</w:t>
      </w:r>
      <w:r w:rsidRPr="00D73FC9">
        <w:t> Changer le mot de passe de testuser.</w:t>
      </w:r>
    </w:p>
    <w:p w14:paraId="0ADDCDFF" w14:textId="38C7FAA4" w:rsidR="00711960" w:rsidRPr="00D73FC9" w:rsidRDefault="00711960" w:rsidP="00711960">
      <w:pPr>
        <w:ind w:left="1440"/>
      </w:pPr>
      <w:r>
        <w:rPr>
          <w:noProof/>
        </w:rPr>
        <w:drawing>
          <wp:inline distT="0" distB="0" distL="0" distR="0" wp14:anchorId="55D1800A" wp14:editId="6129DE31">
            <wp:extent cx="3514286" cy="657143"/>
            <wp:effectExtent l="0" t="0" r="0" b="0"/>
            <wp:docPr id="7720682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8252" name=""/>
                    <pic:cNvPicPr/>
                  </pic:nvPicPr>
                  <pic:blipFill>
                    <a:blip r:embed="rId31"/>
                    <a:stretch>
                      <a:fillRect/>
                    </a:stretch>
                  </pic:blipFill>
                  <pic:spPr>
                    <a:xfrm>
                      <a:off x="0" y="0"/>
                      <a:ext cx="3514286" cy="657143"/>
                    </a:xfrm>
                    <a:prstGeom prst="rect">
                      <a:avLst/>
                    </a:prstGeom>
                  </pic:spPr>
                </pic:pic>
              </a:graphicData>
            </a:graphic>
          </wp:inline>
        </w:drawing>
      </w:r>
      <w:r>
        <w:br/>
      </w:r>
      <w:r w:rsidRPr="00711960">
        <w:rPr>
          <w:i/>
          <w:iCs/>
        </w:rPr>
        <w:t>Mot de passe actuel : pwdtest</w:t>
      </w:r>
    </w:p>
    <w:p w14:paraId="0FA41D85" w14:textId="77777777" w:rsidR="00D73FC9" w:rsidRPr="00D73FC9" w:rsidRDefault="00D73FC9" w:rsidP="00D73FC9">
      <w:pPr>
        <w:numPr>
          <w:ilvl w:val="0"/>
          <w:numId w:val="21"/>
        </w:numPr>
      </w:pPr>
      <w:proofErr w:type="gramStart"/>
      <w:r w:rsidRPr="00D73FC9">
        <w:t>chown</w:t>
      </w:r>
      <w:proofErr w:type="gramEnd"/>
      <w:r w:rsidRPr="00D73FC9">
        <w:t> : Change le propriétaire d'un fichier.</w:t>
      </w:r>
    </w:p>
    <w:p w14:paraId="36D59F0B" w14:textId="77777777" w:rsidR="00D73FC9" w:rsidRPr="00D73FC9" w:rsidRDefault="00D73FC9" w:rsidP="00D73FC9">
      <w:pPr>
        <w:numPr>
          <w:ilvl w:val="1"/>
          <w:numId w:val="21"/>
        </w:numPr>
      </w:pPr>
      <w:r w:rsidRPr="00D73FC9">
        <w:rPr>
          <w:b/>
          <w:bCs/>
        </w:rPr>
        <w:t>Exercice :</w:t>
      </w:r>
      <w:r w:rsidRPr="00D73FC9">
        <w:t> Changer le propriétaire du fichier test.txt à testuser.</w:t>
      </w:r>
    </w:p>
    <w:p w14:paraId="19B87A50" w14:textId="4FD56E75" w:rsidR="00605643" w:rsidRPr="00605643" w:rsidRDefault="00804372" w:rsidP="00804372">
      <w:pPr>
        <w:ind w:left="1440"/>
        <w:rPr>
          <w:b/>
          <w:bCs/>
        </w:rPr>
      </w:pPr>
      <w:r>
        <w:rPr>
          <w:noProof/>
        </w:rPr>
        <w:drawing>
          <wp:inline distT="0" distB="0" distL="0" distR="0" wp14:anchorId="49FB6B4D" wp14:editId="4D5038EC">
            <wp:extent cx="4276190" cy="628571"/>
            <wp:effectExtent l="0" t="0" r="0" b="635"/>
            <wp:docPr id="81140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0426" name=""/>
                    <pic:cNvPicPr/>
                  </pic:nvPicPr>
                  <pic:blipFill>
                    <a:blip r:embed="rId32"/>
                    <a:stretch>
                      <a:fillRect/>
                    </a:stretch>
                  </pic:blipFill>
                  <pic:spPr>
                    <a:xfrm>
                      <a:off x="0" y="0"/>
                      <a:ext cx="4276190" cy="628571"/>
                    </a:xfrm>
                    <a:prstGeom prst="rect">
                      <a:avLst/>
                    </a:prstGeom>
                  </pic:spPr>
                </pic:pic>
              </a:graphicData>
            </a:graphic>
          </wp:inline>
        </w:drawing>
      </w:r>
    </w:p>
    <w:p w14:paraId="5A39BBE3" w14:textId="77777777" w:rsidR="00605643" w:rsidRDefault="00605643" w:rsidP="00605643">
      <w:pPr>
        <w:ind w:left="1440"/>
      </w:pPr>
    </w:p>
    <w:p w14:paraId="41C8F396" w14:textId="77777777" w:rsidR="00605643" w:rsidRDefault="00605643" w:rsidP="00605643">
      <w:pPr>
        <w:ind w:left="1440"/>
      </w:pPr>
    </w:p>
    <w:p w14:paraId="046B4593" w14:textId="77777777" w:rsidR="00D73FC9" w:rsidRPr="00D73FC9" w:rsidRDefault="00605643" w:rsidP="00605643">
      <w:pPr>
        <w:pStyle w:val="Titre1"/>
      </w:pPr>
      <w:r w:rsidRPr="00D73FC9">
        <w:t xml:space="preserve"> </w:t>
      </w:r>
      <w:bookmarkStart w:id="12" w:name="_Toc184123838"/>
      <w:r w:rsidR="00D73FC9" w:rsidRPr="00D73FC9">
        <w:t>Gestion des Services avec SystemD</w:t>
      </w:r>
      <w:bookmarkEnd w:id="12"/>
    </w:p>
    <w:p w14:paraId="38691700" w14:textId="77777777" w:rsidR="00D73FC9" w:rsidRPr="00D73FC9" w:rsidRDefault="00D73FC9" w:rsidP="00D73FC9">
      <w:pPr>
        <w:pStyle w:val="Titre2"/>
      </w:pPr>
      <w:bookmarkStart w:id="13" w:name="_Toc184123839"/>
      <w:r w:rsidRPr="00D73FC9">
        <w:t>Introduction à SystemD</w:t>
      </w:r>
      <w:bookmarkEnd w:id="13"/>
    </w:p>
    <w:p w14:paraId="59EAD0AF" w14:textId="77777777" w:rsidR="00D73FC9" w:rsidRPr="00D73FC9" w:rsidRDefault="00D73FC9" w:rsidP="00D73FC9">
      <w:r w:rsidRPr="00D73FC9">
        <w:t>Tout comme les systèmes Windows, Linux dispose lui aussi de son propre gestionnaire de services : SystemD. SystemD et son jeu de commandes permettent de gérer, contrôler et créer les services sous Linux. Pour contrôler l'état d'un serveur et la bonne exécution des différentes tâches, il faut maîtriser un minimum ce gestionnaire.</w:t>
      </w:r>
    </w:p>
    <w:p w14:paraId="6F79A8B4" w14:textId="77777777" w:rsidR="00804372" w:rsidRDefault="00804372">
      <w:pPr>
        <w:spacing w:after="0" w:line="240" w:lineRule="auto"/>
        <w:rPr>
          <w:rFonts w:eastAsia="Times New Roman"/>
          <w:b/>
          <w:bCs/>
          <w:color w:val="F79646"/>
          <w:sz w:val="28"/>
          <w:szCs w:val="26"/>
          <w:highlight w:val="lightGray"/>
          <w:lang w:eastAsia="fr-FR"/>
        </w:rPr>
      </w:pPr>
      <w:bookmarkStart w:id="14" w:name="_Toc184123840"/>
      <w:r>
        <w:rPr>
          <w:highlight w:val="lightGray"/>
        </w:rPr>
        <w:br w:type="page"/>
      </w:r>
    </w:p>
    <w:p w14:paraId="1E1FBEAC" w14:textId="23AAEE03" w:rsidR="00D73FC9" w:rsidRPr="00D73FC9" w:rsidRDefault="00D73FC9" w:rsidP="00804372">
      <w:pPr>
        <w:pStyle w:val="Titre2"/>
        <w:numPr>
          <w:ilvl w:val="0"/>
          <w:numId w:val="0"/>
        </w:numPr>
        <w:ind w:left="720"/>
      </w:pPr>
      <w:r w:rsidRPr="00D73FC9">
        <w:lastRenderedPageBreak/>
        <w:t>Commandes SystemD :</w:t>
      </w:r>
      <w:bookmarkEnd w:id="14"/>
    </w:p>
    <w:p w14:paraId="054AA27D" w14:textId="77777777" w:rsidR="00D73FC9" w:rsidRPr="00D73FC9" w:rsidRDefault="00D73FC9" w:rsidP="00D73FC9">
      <w:pPr>
        <w:numPr>
          <w:ilvl w:val="0"/>
          <w:numId w:val="22"/>
        </w:numPr>
      </w:pPr>
      <w:proofErr w:type="gramStart"/>
      <w:r w:rsidRPr="00D73FC9">
        <w:t>systemctl</w:t>
      </w:r>
      <w:proofErr w:type="gramEnd"/>
      <w:r w:rsidRPr="00D73FC9">
        <w:t xml:space="preserve"> status : Affiche l'état d'un service.</w:t>
      </w:r>
    </w:p>
    <w:p w14:paraId="3B8E214C" w14:textId="77777777" w:rsidR="00D73FC9" w:rsidRPr="00D73FC9" w:rsidRDefault="00D73FC9" w:rsidP="00D73FC9">
      <w:pPr>
        <w:numPr>
          <w:ilvl w:val="1"/>
          <w:numId w:val="23"/>
        </w:numPr>
      </w:pPr>
      <w:r w:rsidRPr="00D73FC9">
        <w:rPr>
          <w:b/>
          <w:bCs/>
        </w:rPr>
        <w:t>Exercice :</w:t>
      </w:r>
      <w:r w:rsidRPr="00D73FC9">
        <w:t> Vérifier l'état du service Apache.</w:t>
      </w:r>
    </w:p>
    <w:p w14:paraId="3017E74E" w14:textId="185D0D52" w:rsidR="00D73FC9" w:rsidRPr="00D73FC9" w:rsidRDefault="00804372" w:rsidP="00804372">
      <w:r>
        <w:rPr>
          <w:noProof/>
        </w:rPr>
        <w:drawing>
          <wp:inline distT="0" distB="0" distL="0" distR="0" wp14:anchorId="44D4CA92" wp14:editId="0B8D86AB">
            <wp:extent cx="5581015" cy="553720"/>
            <wp:effectExtent l="0" t="0" r="635" b="0"/>
            <wp:docPr id="18361506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50646" name=""/>
                    <pic:cNvPicPr/>
                  </pic:nvPicPr>
                  <pic:blipFill>
                    <a:blip r:embed="rId33"/>
                    <a:stretch>
                      <a:fillRect/>
                    </a:stretch>
                  </pic:blipFill>
                  <pic:spPr>
                    <a:xfrm>
                      <a:off x="0" y="0"/>
                      <a:ext cx="5581015" cy="553720"/>
                    </a:xfrm>
                    <a:prstGeom prst="rect">
                      <a:avLst/>
                    </a:prstGeom>
                  </pic:spPr>
                </pic:pic>
              </a:graphicData>
            </a:graphic>
          </wp:inline>
        </w:drawing>
      </w:r>
    </w:p>
    <w:p w14:paraId="5D8CB3C3" w14:textId="77777777" w:rsidR="00D73FC9" w:rsidRPr="00D73FC9" w:rsidRDefault="00D73FC9" w:rsidP="00D73FC9">
      <w:pPr>
        <w:numPr>
          <w:ilvl w:val="0"/>
          <w:numId w:val="23"/>
        </w:numPr>
      </w:pPr>
      <w:proofErr w:type="gramStart"/>
      <w:r w:rsidRPr="00D73FC9">
        <w:t>systemctl</w:t>
      </w:r>
      <w:proofErr w:type="gramEnd"/>
      <w:r w:rsidRPr="00D73FC9">
        <w:t xml:space="preserve"> enable : Active un service pour qu'il démarre au boot.</w:t>
      </w:r>
    </w:p>
    <w:p w14:paraId="0C4681A4" w14:textId="77777777" w:rsidR="00D73FC9" w:rsidRPr="00D73FC9" w:rsidRDefault="00D73FC9" w:rsidP="00D73FC9">
      <w:pPr>
        <w:numPr>
          <w:ilvl w:val="1"/>
          <w:numId w:val="23"/>
        </w:numPr>
      </w:pPr>
      <w:r w:rsidRPr="00D73FC9">
        <w:rPr>
          <w:b/>
          <w:bCs/>
        </w:rPr>
        <w:t>Exercice :</w:t>
      </w:r>
      <w:r w:rsidRPr="00D73FC9">
        <w:t> Activer Apache pour qu'il démarre au boot.</w:t>
      </w:r>
    </w:p>
    <w:p w14:paraId="6AC0DA64" w14:textId="2625E8BF" w:rsidR="00D73FC9" w:rsidRPr="00D73FC9" w:rsidRDefault="00804372" w:rsidP="00804372">
      <w:pPr>
        <w:ind w:left="142" w:hanging="142"/>
      </w:pPr>
      <w:r>
        <w:rPr>
          <w:noProof/>
        </w:rPr>
        <w:drawing>
          <wp:inline distT="0" distB="0" distL="0" distR="0" wp14:anchorId="175EA894" wp14:editId="7FC36E36">
            <wp:extent cx="5581015" cy="339725"/>
            <wp:effectExtent l="0" t="0" r="635" b="3175"/>
            <wp:docPr id="16022955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95513" name=""/>
                    <pic:cNvPicPr/>
                  </pic:nvPicPr>
                  <pic:blipFill>
                    <a:blip r:embed="rId34"/>
                    <a:stretch>
                      <a:fillRect/>
                    </a:stretch>
                  </pic:blipFill>
                  <pic:spPr>
                    <a:xfrm>
                      <a:off x="0" y="0"/>
                      <a:ext cx="5581015" cy="339725"/>
                    </a:xfrm>
                    <a:prstGeom prst="rect">
                      <a:avLst/>
                    </a:prstGeom>
                  </pic:spPr>
                </pic:pic>
              </a:graphicData>
            </a:graphic>
          </wp:inline>
        </w:drawing>
      </w:r>
    </w:p>
    <w:p w14:paraId="53772C3C" w14:textId="77777777" w:rsidR="00D73FC9" w:rsidRPr="00D73FC9" w:rsidRDefault="00D73FC9" w:rsidP="00D73FC9">
      <w:pPr>
        <w:numPr>
          <w:ilvl w:val="0"/>
          <w:numId w:val="23"/>
        </w:numPr>
      </w:pPr>
      <w:proofErr w:type="gramStart"/>
      <w:r w:rsidRPr="00D73FC9">
        <w:t>systemctl</w:t>
      </w:r>
      <w:proofErr w:type="gramEnd"/>
      <w:r w:rsidRPr="00D73FC9">
        <w:t xml:space="preserve"> disable : Désactive un service.</w:t>
      </w:r>
    </w:p>
    <w:p w14:paraId="15CAFBE5" w14:textId="77777777" w:rsidR="00D73FC9" w:rsidRPr="00D73FC9" w:rsidRDefault="00D73FC9" w:rsidP="00D73FC9">
      <w:pPr>
        <w:numPr>
          <w:ilvl w:val="1"/>
          <w:numId w:val="23"/>
        </w:numPr>
      </w:pPr>
      <w:r w:rsidRPr="00D73FC9">
        <w:rPr>
          <w:b/>
          <w:bCs/>
        </w:rPr>
        <w:t>Exercice :</w:t>
      </w:r>
      <w:r w:rsidRPr="00D73FC9">
        <w:t> Désactiver Apache pour qu'il ne démarre pas au boot.</w:t>
      </w:r>
    </w:p>
    <w:p w14:paraId="6DE1066E" w14:textId="425DBA7D" w:rsidR="00D73FC9" w:rsidRPr="00D73FC9" w:rsidRDefault="00804372" w:rsidP="00804372">
      <w:pPr>
        <w:ind w:left="1080" w:hanging="1080"/>
      </w:pPr>
      <w:r>
        <w:rPr>
          <w:noProof/>
        </w:rPr>
        <w:drawing>
          <wp:inline distT="0" distB="0" distL="0" distR="0" wp14:anchorId="20C835B6" wp14:editId="278A9954">
            <wp:extent cx="5581015" cy="445770"/>
            <wp:effectExtent l="0" t="0" r="635" b="0"/>
            <wp:docPr id="7841157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15778" name=""/>
                    <pic:cNvPicPr/>
                  </pic:nvPicPr>
                  <pic:blipFill>
                    <a:blip r:embed="rId35"/>
                    <a:stretch>
                      <a:fillRect/>
                    </a:stretch>
                  </pic:blipFill>
                  <pic:spPr>
                    <a:xfrm>
                      <a:off x="0" y="0"/>
                      <a:ext cx="5581015" cy="445770"/>
                    </a:xfrm>
                    <a:prstGeom prst="rect">
                      <a:avLst/>
                    </a:prstGeom>
                  </pic:spPr>
                </pic:pic>
              </a:graphicData>
            </a:graphic>
          </wp:inline>
        </w:drawing>
      </w:r>
    </w:p>
    <w:p w14:paraId="4B7E3EE4" w14:textId="77777777" w:rsidR="00D73FC9" w:rsidRPr="00D73FC9" w:rsidRDefault="00D73FC9" w:rsidP="00D73FC9">
      <w:pPr>
        <w:numPr>
          <w:ilvl w:val="0"/>
          <w:numId w:val="23"/>
        </w:numPr>
      </w:pPr>
      <w:proofErr w:type="gramStart"/>
      <w:r w:rsidRPr="00D73FC9">
        <w:t>systemctl</w:t>
      </w:r>
      <w:proofErr w:type="gramEnd"/>
      <w:r w:rsidRPr="00D73FC9">
        <w:t xml:space="preserve"> restart : Redémarre un service.</w:t>
      </w:r>
    </w:p>
    <w:p w14:paraId="6BA4F69E" w14:textId="77777777" w:rsidR="00D73FC9" w:rsidRPr="00D73FC9" w:rsidRDefault="00D73FC9" w:rsidP="00D73FC9">
      <w:pPr>
        <w:numPr>
          <w:ilvl w:val="1"/>
          <w:numId w:val="23"/>
        </w:numPr>
      </w:pPr>
      <w:r w:rsidRPr="00D73FC9">
        <w:rPr>
          <w:b/>
          <w:bCs/>
        </w:rPr>
        <w:t>Exercice :</w:t>
      </w:r>
      <w:r w:rsidRPr="00D73FC9">
        <w:t> Redémarrer le service Apache.</w:t>
      </w:r>
    </w:p>
    <w:p w14:paraId="07068C1D" w14:textId="58982069" w:rsidR="00D73FC9" w:rsidRPr="00D73FC9" w:rsidRDefault="00804372" w:rsidP="00804372">
      <w:r>
        <w:rPr>
          <w:noProof/>
        </w:rPr>
        <w:drawing>
          <wp:inline distT="0" distB="0" distL="0" distR="0" wp14:anchorId="5F204C89" wp14:editId="75250F4A">
            <wp:extent cx="3542857" cy="180952"/>
            <wp:effectExtent l="0" t="0" r="0" b="0"/>
            <wp:docPr id="15924828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82803" name=""/>
                    <pic:cNvPicPr/>
                  </pic:nvPicPr>
                  <pic:blipFill>
                    <a:blip r:embed="rId36"/>
                    <a:stretch>
                      <a:fillRect/>
                    </a:stretch>
                  </pic:blipFill>
                  <pic:spPr>
                    <a:xfrm>
                      <a:off x="0" y="0"/>
                      <a:ext cx="3542857" cy="180952"/>
                    </a:xfrm>
                    <a:prstGeom prst="rect">
                      <a:avLst/>
                    </a:prstGeom>
                  </pic:spPr>
                </pic:pic>
              </a:graphicData>
            </a:graphic>
          </wp:inline>
        </w:drawing>
      </w:r>
    </w:p>
    <w:p w14:paraId="6289C7E3" w14:textId="77777777" w:rsidR="00D73FC9" w:rsidRPr="00D73FC9" w:rsidRDefault="00D73FC9" w:rsidP="00D73FC9">
      <w:pPr>
        <w:pStyle w:val="Titre2"/>
      </w:pPr>
      <w:bookmarkStart w:id="15" w:name="_Toc184123841"/>
      <w:r w:rsidRPr="00D73FC9">
        <w:t>Utilisation de l'Interface d'Administration Cockpit</w:t>
      </w:r>
      <w:bookmarkEnd w:id="15"/>
    </w:p>
    <w:p w14:paraId="3CF844B1" w14:textId="77777777" w:rsidR="00D73FC9" w:rsidRPr="00D73FC9" w:rsidRDefault="00D73FC9" w:rsidP="00D73FC9">
      <w:pPr>
        <w:rPr>
          <w:b/>
          <w:bCs/>
        </w:rPr>
      </w:pPr>
      <w:r w:rsidRPr="00D73FC9">
        <w:rPr>
          <w:b/>
          <w:bCs/>
        </w:rPr>
        <w:t>Introduction à Cockpit</w:t>
      </w:r>
    </w:p>
    <w:p w14:paraId="24F44CB4" w14:textId="77777777" w:rsidR="00D73FC9" w:rsidRPr="00D73FC9" w:rsidRDefault="00D73FC9" w:rsidP="00D73FC9">
      <w:r w:rsidRPr="00D73FC9">
        <w:t>Vous découvrirez aussi l'interface d'administration modulable Cockpit, qui vous permettra d'obtenir une vue synthétique de l'état de votre système mais aussi de la contrôler un minimum. Mais rappelez-vous que sous Linux, rien ne remplace la puissance des lignes de commande !</w:t>
      </w:r>
    </w:p>
    <w:p w14:paraId="1AA52B5B" w14:textId="77777777" w:rsidR="00D73FC9" w:rsidRPr="00D73FC9" w:rsidRDefault="00D73FC9" w:rsidP="00D73FC9">
      <w:r w:rsidRPr="00D73FC9">
        <w:rPr>
          <w:b/>
          <w:bCs/>
        </w:rPr>
        <w:t>Installation et Utilisation de Cockpit :</w:t>
      </w:r>
    </w:p>
    <w:p w14:paraId="00B6F68D" w14:textId="77777777" w:rsidR="00D73FC9" w:rsidRPr="00D73FC9" w:rsidRDefault="00D73FC9" w:rsidP="00D73FC9">
      <w:pPr>
        <w:numPr>
          <w:ilvl w:val="0"/>
          <w:numId w:val="24"/>
        </w:numPr>
      </w:pPr>
      <w:r w:rsidRPr="00D73FC9">
        <w:rPr>
          <w:b/>
          <w:bCs/>
        </w:rPr>
        <w:t>Installation :</w:t>
      </w:r>
      <w:r w:rsidRPr="00D73FC9">
        <w:t> Installer Cockpit.</w:t>
      </w:r>
    </w:p>
    <w:p w14:paraId="3E1EB47F" w14:textId="77777777" w:rsidR="00D73FC9" w:rsidRPr="00D73FC9" w:rsidRDefault="00D73FC9" w:rsidP="00D73FC9">
      <w:pPr>
        <w:numPr>
          <w:ilvl w:val="1"/>
          <w:numId w:val="25"/>
        </w:numPr>
      </w:pPr>
      <w:r w:rsidRPr="00D73FC9">
        <w:rPr>
          <w:b/>
          <w:bCs/>
        </w:rPr>
        <w:t>Exercice :</w:t>
      </w:r>
      <w:r w:rsidRPr="00D73FC9">
        <w:t> Installer Cockpit sur votre serveur.</w:t>
      </w:r>
    </w:p>
    <w:p w14:paraId="37AC0FCD" w14:textId="40C206E8" w:rsidR="00D73FC9" w:rsidRPr="00D73FC9" w:rsidRDefault="0084775C" w:rsidP="0084775C">
      <w:pPr>
        <w:ind w:left="1440" w:hanging="1440"/>
        <w:rPr>
          <w:lang w:val="en-CA"/>
        </w:rPr>
      </w:pPr>
      <w:r>
        <w:rPr>
          <w:noProof/>
        </w:rPr>
        <w:drawing>
          <wp:inline distT="0" distB="0" distL="0" distR="0" wp14:anchorId="6E8FB9E9" wp14:editId="1ADC125D">
            <wp:extent cx="5504762" cy="790476"/>
            <wp:effectExtent l="0" t="0" r="1270" b="0"/>
            <wp:docPr id="1666859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59426" name=""/>
                    <pic:cNvPicPr/>
                  </pic:nvPicPr>
                  <pic:blipFill>
                    <a:blip r:embed="rId37"/>
                    <a:stretch>
                      <a:fillRect/>
                    </a:stretch>
                  </pic:blipFill>
                  <pic:spPr>
                    <a:xfrm>
                      <a:off x="0" y="0"/>
                      <a:ext cx="5504762" cy="790476"/>
                    </a:xfrm>
                    <a:prstGeom prst="rect">
                      <a:avLst/>
                    </a:prstGeom>
                  </pic:spPr>
                </pic:pic>
              </a:graphicData>
            </a:graphic>
          </wp:inline>
        </w:drawing>
      </w:r>
    </w:p>
    <w:p w14:paraId="2B5525A9" w14:textId="77777777" w:rsidR="00D73FC9" w:rsidRPr="00D73FC9" w:rsidRDefault="00D73FC9" w:rsidP="00D73FC9">
      <w:pPr>
        <w:numPr>
          <w:ilvl w:val="0"/>
          <w:numId w:val="25"/>
        </w:numPr>
      </w:pPr>
      <w:r w:rsidRPr="00D73FC9">
        <w:rPr>
          <w:b/>
          <w:bCs/>
        </w:rPr>
        <w:lastRenderedPageBreak/>
        <w:t>Accès :</w:t>
      </w:r>
      <w:r w:rsidRPr="00D73FC9">
        <w:t> Accéder à l'interface web de Cockpit.</w:t>
      </w:r>
    </w:p>
    <w:p w14:paraId="3F0FF8DB" w14:textId="533D1A33" w:rsidR="00D73FC9" w:rsidRDefault="00D73FC9" w:rsidP="00D73FC9">
      <w:pPr>
        <w:numPr>
          <w:ilvl w:val="1"/>
          <w:numId w:val="25"/>
        </w:numPr>
      </w:pPr>
      <w:r w:rsidRPr="00D73FC9">
        <w:rPr>
          <w:b/>
          <w:bCs/>
        </w:rPr>
        <w:t>Exercice :</w:t>
      </w:r>
      <w:r w:rsidRPr="00D73FC9">
        <w:t> Accéder à Cockpit via le navigateur</w:t>
      </w:r>
      <w:r w:rsidR="00527606">
        <w:t xml:space="preserve"> </w:t>
      </w:r>
    </w:p>
    <w:p w14:paraId="249E175F" w14:textId="4BFA68F5" w:rsidR="00D73FC9" w:rsidRDefault="00527606" w:rsidP="00527606">
      <w:pPr>
        <w:ind w:left="1080"/>
      </w:pPr>
      <w:r>
        <w:rPr>
          <w:b/>
          <w:bCs/>
        </w:rPr>
        <w:br/>
      </w:r>
      <w:hyperlink r:id="rId38" w:history="1">
        <w:r w:rsidRPr="00F0071D">
          <w:rPr>
            <w:rStyle w:val="Lienhypertexte"/>
            <w:rFonts w:ascii="Consolas" w:hAnsi="Consolas"/>
            <w:b/>
            <w:bCs/>
          </w:rPr>
          <w:t>http://localhost</w:t>
        </w:r>
      </w:hyperlink>
      <w:r w:rsidRPr="00527606">
        <w:rPr>
          <w:rStyle w:val="Lienhypertexte"/>
          <w:rFonts w:ascii="Consolas" w:hAnsi="Consolas"/>
          <w:b/>
          <w:bCs/>
        </w:rPr>
        <w:t>:9090</w:t>
      </w:r>
      <w:r w:rsidR="0084775C">
        <w:rPr>
          <w:noProof/>
        </w:rPr>
        <w:drawing>
          <wp:inline distT="0" distB="0" distL="0" distR="0" wp14:anchorId="1F5034CD" wp14:editId="65DB7D20">
            <wp:extent cx="5581015" cy="3656330"/>
            <wp:effectExtent l="0" t="0" r="635" b="1270"/>
            <wp:docPr id="17654512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51230" name=""/>
                    <pic:cNvPicPr/>
                  </pic:nvPicPr>
                  <pic:blipFill>
                    <a:blip r:embed="rId39"/>
                    <a:stretch>
                      <a:fillRect/>
                    </a:stretch>
                  </pic:blipFill>
                  <pic:spPr>
                    <a:xfrm>
                      <a:off x="0" y="0"/>
                      <a:ext cx="5581015" cy="3656330"/>
                    </a:xfrm>
                    <a:prstGeom prst="rect">
                      <a:avLst/>
                    </a:prstGeom>
                  </pic:spPr>
                </pic:pic>
              </a:graphicData>
            </a:graphic>
          </wp:inline>
        </w:drawing>
      </w:r>
    </w:p>
    <w:p w14:paraId="06002FD7" w14:textId="77777777" w:rsidR="00D73FC9" w:rsidRPr="00D73FC9" w:rsidRDefault="00D73FC9" w:rsidP="00D73FC9">
      <w:pPr>
        <w:pStyle w:val="Titre1"/>
      </w:pPr>
      <w:bookmarkStart w:id="16" w:name="_Toc184123842"/>
      <w:r w:rsidRPr="00D73FC9">
        <w:t>Commandes d'Administration Serveur Linux</w:t>
      </w:r>
      <w:bookmarkEnd w:id="16"/>
    </w:p>
    <w:p w14:paraId="60A7B90D" w14:textId="77777777" w:rsidR="00D73FC9" w:rsidRPr="00D73FC9" w:rsidRDefault="00D73FC9" w:rsidP="00D73FC9">
      <w:pPr>
        <w:pStyle w:val="Titre2"/>
      </w:pPr>
      <w:bookmarkStart w:id="17" w:name="_Toc184123843"/>
      <w:r w:rsidRPr="00D73FC9">
        <w:t>Commandes de Gestion des Utilisateurs et Groupes</w:t>
      </w:r>
      <w:bookmarkEnd w:id="17"/>
    </w:p>
    <w:p w14:paraId="17E70D46" w14:textId="77777777" w:rsidR="00D73FC9" w:rsidRPr="00D73FC9" w:rsidRDefault="00D73FC9" w:rsidP="00D73FC9">
      <w:pPr>
        <w:numPr>
          <w:ilvl w:val="0"/>
          <w:numId w:val="28"/>
        </w:numPr>
      </w:pPr>
      <w:proofErr w:type="gramStart"/>
      <w:r w:rsidRPr="00D73FC9">
        <w:t>usermod</w:t>
      </w:r>
      <w:proofErr w:type="gramEnd"/>
      <w:r w:rsidRPr="00D73FC9">
        <w:t> : Modifie un utilisateur existant.</w:t>
      </w:r>
    </w:p>
    <w:p w14:paraId="3D16DBFC" w14:textId="77777777" w:rsidR="00D73FC9" w:rsidRPr="00D73FC9" w:rsidRDefault="00D73FC9" w:rsidP="00D73FC9">
      <w:pPr>
        <w:numPr>
          <w:ilvl w:val="1"/>
          <w:numId w:val="29"/>
        </w:numPr>
      </w:pPr>
      <w:r w:rsidRPr="00D73FC9">
        <w:rPr>
          <w:b/>
          <w:bCs/>
        </w:rPr>
        <w:t>Exercice :</w:t>
      </w:r>
      <w:r w:rsidRPr="00D73FC9">
        <w:t> Ajouter un utilisateur à un groupe.</w:t>
      </w:r>
    </w:p>
    <w:p w14:paraId="3FA38947" w14:textId="14623B00" w:rsidR="00D73FC9" w:rsidRPr="00D73FC9" w:rsidRDefault="0055305A" w:rsidP="0055305A">
      <w:pPr>
        <w:ind w:left="1440"/>
      </w:pPr>
      <w:r>
        <w:rPr>
          <w:noProof/>
        </w:rPr>
        <w:drawing>
          <wp:inline distT="0" distB="0" distL="0" distR="0" wp14:anchorId="177E2F84" wp14:editId="5EF19D7D">
            <wp:extent cx="3409524" cy="323810"/>
            <wp:effectExtent l="0" t="0" r="635" b="635"/>
            <wp:docPr id="9243577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57719" name=""/>
                    <pic:cNvPicPr/>
                  </pic:nvPicPr>
                  <pic:blipFill>
                    <a:blip r:embed="rId40"/>
                    <a:stretch>
                      <a:fillRect/>
                    </a:stretch>
                  </pic:blipFill>
                  <pic:spPr>
                    <a:xfrm>
                      <a:off x="0" y="0"/>
                      <a:ext cx="3409524" cy="323810"/>
                    </a:xfrm>
                    <a:prstGeom prst="rect">
                      <a:avLst/>
                    </a:prstGeom>
                  </pic:spPr>
                </pic:pic>
              </a:graphicData>
            </a:graphic>
          </wp:inline>
        </w:drawing>
      </w:r>
    </w:p>
    <w:p w14:paraId="39747CAB" w14:textId="77777777" w:rsidR="00D73FC9" w:rsidRPr="00D73FC9" w:rsidRDefault="00D73FC9" w:rsidP="00D73FC9">
      <w:pPr>
        <w:numPr>
          <w:ilvl w:val="0"/>
          <w:numId w:val="29"/>
        </w:numPr>
      </w:pPr>
      <w:proofErr w:type="gramStart"/>
      <w:r w:rsidRPr="00D73FC9">
        <w:t>groupadd</w:t>
      </w:r>
      <w:proofErr w:type="gramEnd"/>
      <w:r w:rsidRPr="00D73FC9">
        <w:t> : Crée un nouveau groupe.</w:t>
      </w:r>
    </w:p>
    <w:p w14:paraId="25DDB034" w14:textId="77777777" w:rsidR="00D73FC9" w:rsidRPr="00D73FC9" w:rsidRDefault="00D73FC9" w:rsidP="00D73FC9">
      <w:pPr>
        <w:numPr>
          <w:ilvl w:val="1"/>
          <w:numId w:val="29"/>
        </w:numPr>
      </w:pPr>
      <w:r w:rsidRPr="00D73FC9">
        <w:rPr>
          <w:b/>
          <w:bCs/>
        </w:rPr>
        <w:t>Exercice :</w:t>
      </w:r>
      <w:r w:rsidRPr="00D73FC9">
        <w:t> Créer un groupe nommé testgroup.</w:t>
      </w:r>
    </w:p>
    <w:p w14:paraId="20A46C25" w14:textId="7C1D1AC7" w:rsidR="00D73FC9" w:rsidRPr="00D73FC9" w:rsidRDefault="0055305A" w:rsidP="0055305A">
      <w:pPr>
        <w:ind w:left="1440"/>
      </w:pPr>
      <w:r>
        <w:rPr>
          <w:noProof/>
        </w:rPr>
        <w:drawing>
          <wp:inline distT="0" distB="0" distL="0" distR="0" wp14:anchorId="03993C42" wp14:editId="28A96A7F">
            <wp:extent cx="2942857" cy="190476"/>
            <wp:effectExtent l="0" t="0" r="0" b="635"/>
            <wp:docPr id="9498345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34500" name=""/>
                    <pic:cNvPicPr/>
                  </pic:nvPicPr>
                  <pic:blipFill>
                    <a:blip r:embed="rId41"/>
                    <a:stretch>
                      <a:fillRect/>
                    </a:stretch>
                  </pic:blipFill>
                  <pic:spPr>
                    <a:xfrm>
                      <a:off x="0" y="0"/>
                      <a:ext cx="2942857" cy="190476"/>
                    </a:xfrm>
                    <a:prstGeom prst="rect">
                      <a:avLst/>
                    </a:prstGeom>
                  </pic:spPr>
                </pic:pic>
              </a:graphicData>
            </a:graphic>
          </wp:inline>
        </w:drawing>
      </w:r>
    </w:p>
    <w:p w14:paraId="27E99C09" w14:textId="77777777" w:rsidR="0055305A" w:rsidRDefault="0055305A">
      <w:pPr>
        <w:spacing w:after="0" w:line="240" w:lineRule="auto"/>
      </w:pPr>
      <w:r>
        <w:br w:type="page"/>
      </w:r>
    </w:p>
    <w:p w14:paraId="34118380" w14:textId="61878AED" w:rsidR="00D73FC9" w:rsidRPr="00D73FC9" w:rsidRDefault="00D73FC9" w:rsidP="00D73FC9">
      <w:pPr>
        <w:numPr>
          <w:ilvl w:val="0"/>
          <w:numId w:val="29"/>
        </w:numPr>
      </w:pPr>
      <w:proofErr w:type="gramStart"/>
      <w:r w:rsidRPr="00D73FC9">
        <w:lastRenderedPageBreak/>
        <w:t>deluser</w:t>
      </w:r>
      <w:proofErr w:type="gramEnd"/>
      <w:r w:rsidRPr="00D73FC9">
        <w:t> : Supprime un utilisateur.</w:t>
      </w:r>
    </w:p>
    <w:p w14:paraId="077D94D9" w14:textId="77777777" w:rsidR="00D73FC9" w:rsidRPr="00D73FC9" w:rsidRDefault="00D73FC9" w:rsidP="00D73FC9">
      <w:pPr>
        <w:numPr>
          <w:ilvl w:val="1"/>
          <w:numId w:val="29"/>
        </w:numPr>
      </w:pPr>
      <w:r w:rsidRPr="00D73FC9">
        <w:rPr>
          <w:b/>
          <w:bCs/>
        </w:rPr>
        <w:t>Exercice :</w:t>
      </w:r>
      <w:r w:rsidRPr="00D73FC9">
        <w:t> Supprimer l'utilisateur testuser.</w:t>
      </w:r>
    </w:p>
    <w:p w14:paraId="25D0EF60" w14:textId="0A890A43" w:rsidR="00D73FC9" w:rsidRPr="00D73FC9" w:rsidRDefault="0055305A" w:rsidP="0055305A">
      <w:pPr>
        <w:ind w:left="1440"/>
      </w:pPr>
      <w:r>
        <w:rPr>
          <w:noProof/>
        </w:rPr>
        <w:drawing>
          <wp:inline distT="0" distB="0" distL="0" distR="0" wp14:anchorId="465B588C" wp14:editId="3960D325">
            <wp:extent cx="3571429" cy="600000"/>
            <wp:effectExtent l="0" t="0" r="0" b="0"/>
            <wp:docPr id="13897624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62454" name=""/>
                    <pic:cNvPicPr/>
                  </pic:nvPicPr>
                  <pic:blipFill>
                    <a:blip r:embed="rId42"/>
                    <a:stretch>
                      <a:fillRect/>
                    </a:stretch>
                  </pic:blipFill>
                  <pic:spPr>
                    <a:xfrm>
                      <a:off x="0" y="0"/>
                      <a:ext cx="3571429" cy="600000"/>
                    </a:xfrm>
                    <a:prstGeom prst="rect">
                      <a:avLst/>
                    </a:prstGeom>
                  </pic:spPr>
                </pic:pic>
              </a:graphicData>
            </a:graphic>
          </wp:inline>
        </w:drawing>
      </w:r>
    </w:p>
    <w:p w14:paraId="5BD42AA0" w14:textId="77777777" w:rsidR="00D73FC9" w:rsidRPr="00D73FC9" w:rsidRDefault="00D73FC9" w:rsidP="00D73FC9">
      <w:pPr>
        <w:pStyle w:val="Titre2"/>
      </w:pPr>
      <w:bookmarkStart w:id="18" w:name="_Toc184123844"/>
      <w:r w:rsidRPr="00D73FC9">
        <w:t>Commandes de Gestion des Fichiers et Répertoires</w:t>
      </w:r>
      <w:bookmarkEnd w:id="18"/>
    </w:p>
    <w:p w14:paraId="2247AE5F" w14:textId="77777777" w:rsidR="00D73FC9" w:rsidRPr="00D73FC9" w:rsidRDefault="00D73FC9" w:rsidP="00D73FC9">
      <w:pPr>
        <w:numPr>
          <w:ilvl w:val="0"/>
          <w:numId w:val="30"/>
        </w:numPr>
      </w:pPr>
      <w:proofErr w:type="gramStart"/>
      <w:r w:rsidRPr="00D73FC9">
        <w:t>chmod</w:t>
      </w:r>
      <w:proofErr w:type="gramEnd"/>
      <w:r w:rsidRPr="00D73FC9">
        <w:t> : Change les permissions d'un fichier.</w:t>
      </w:r>
    </w:p>
    <w:p w14:paraId="15267A29" w14:textId="77777777" w:rsidR="00D73FC9" w:rsidRPr="00D73FC9" w:rsidRDefault="00D73FC9" w:rsidP="00D73FC9">
      <w:pPr>
        <w:numPr>
          <w:ilvl w:val="1"/>
          <w:numId w:val="31"/>
        </w:numPr>
      </w:pPr>
      <w:r w:rsidRPr="00D73FC9">
        <w:rPr>
          <w:b/>
          <w:bCs/>
        </w:rPr>
        <w:t xml:space="preserve">Exercice </w:t>
      </w:r>
      <w:bookmarkStart w:id="19" w:name="OLE_LINK1"/>
      <w:r w:rsidRPr="00D73FC9">
        <w:rPr>
          <w:b/>
          <w:bCs/>
        </w:rPr>
        <w:t>:</w:t>
      </w:r>
      <w:r w:rsidRPr="00D73FC9">
        <w:t> Donner les permissions de lecture, écriture et exécution à tous les utilisateurs pour le fichier test.sh</w:t>
      </w:r>
      <w:bookmarkEnd w:id="19"/>
      <w:r w:rsidRPr="00D73FC9">
        <w:t>.</w:t>
      </w:r>
    </w:p>
    <w:p w14:paraId="683EAE2C" w14:textId="239F3706" w:rsidR="00D73FC9" w:rsidRPr="00D73FC9" w:rsidRDefault="0055305A" w:rsidP="0055305A">
      <w:pPr>
        <w:ind w:left="1440"/>
      </w:pPr>
      <w:r>
        <w:rPr>
          <w:noProof/>
        </w:rPr>
        <w:drawing>
          <wp:inline distT="0" distB="0" distL="0" distR="0" wp14:anchorId="2E0E9ACD" wp14:editId="0155781A">
            <wp:extent cx="3685714" cy="990476"/>
            <wp:effectExtent l="0" t="0" r="0" b="635"/>
            <wp:docPr id="1625052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52270" name=""/>
                    <pic:cNvPicPr/>
                  </pic:nvPicPr>
                  <pic:blipFill>
                    <a:blip r:embed="rId43"/>
                    <a:stretch>
                      <a:fillRect/>
                    </a:stretch>
                  </pic:blipFill>
                  <pic:spPr>
                    <a:xfrm>
                      <a:off x="0" y="0"/>
                      <a:ext cx="3685714" cy="990476"/>
                    </a:xfrm>
                    <a:prstGeom prst="rect">
                      <a:avLst/>
                    </a:prstGeom>
                  </pic:spPr>
                </pic:pic>
              </a:graphicData>
            </a:graphic>
          </wp:inline>
        </w:drawing>
      </w:r>
    </w:p>
    <w:p w14:paraId="36D2B37D" w14:textId="77777777" w:rsidR="00D73FC9" w:rsidRPr="00D73FC9" w:rsidRDefault="00D73FC9" w:rsidP="00D73FC9">
      <w:pPr>
        <w:numPr>
          <w:ilvl w:val="0"/>
          <w:numId w:val="31"/>
        </w:numPr>
      </w:pPr>
      <w:proofErr w:type="gramStart"/>
      <w:r w:rsidRPr="00D73FC9">
        <w:t>df</w:t>
      </w:r>
      <w:proofErr w:type="gramEnd"/>
      <w:r w:rsidRPr="00D73FC9">
        <w:t> : Affiche l'espace disque utilisé et disponible.</w:t>
      </w:r>
    </w:p>
    <w:p w14:paraId="31DD5E59" w14:textId="77777777" w:rsidR="00D73FC9" w:rsidRPr="00D73FC9" w:rsidRDefault="00D73FC9" w:rsidP="00D73FC9">
      <w:pPr>
        <w:numPr>
          <w:ilvl w:val="1"/>
          <w:numId w:val="31"/>
        </w:numPr>
      </w:pPr>
      <w:r w:rsidRPr="00D73FC9">
        <w:rPr>
          <w:b/>
          <w:bCs/>
        </w:rPr>
        <w:t>Exercice :</w:t>
      </w:r>
      <w:r w:rsidRPr="00D73FC9">
        <w:t> Afficher l'espace disque utilisé.</w:t>
      </w:r>
    </w:p>
    <w:p w14:paraId="7B64D9D5" w14:textId="79319019" w:rsidR="00D73FC9" w:rsidRDefault="0055305A" w:rsidP="0055305A">
      <w:pPr>
        <w:ind w:left="1440" w:hanging="1014"/>
      </w:pPr>
      <w:r>
        <w:rPr>
          <w:noProof/>
        </w:rPr>
        <w:drawing>
          <wp:inline distT="0" distB="0" distL="0" distR="0" wp14:anchorId="7D71FA9A" wp14:editId="18A7D8F7">
            <wp:extent cx="5209524" cy="1409524"/>
            <wp:effectExtent l="0" t="0" r="0" b="635"/>
            <wp:docPr id="6828117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11736" name=""/>
                    <pic:cNvPicPr/>
                  </pic:nvPicPr>
                  <pic:blipFill>
                    <a:blip r:embed="rId44"/>
                    <a:stretch>
                      <a:fillRect/>
                    </a:stretch>
                  </pic:blipFill>
                  <pic:spPr>
                    <a:xfrm>
                      <a:off x="0" y="0"/>
                      <a:ext cx="5209524" cy="1409524"/>
                    </a:xfrm>
                    <a:prstGeom prst="rect">
                      <a:avLst/>
                    </a:prstGeom>
                  </pic:spPr>
                </pic:pic>
              </a:graphicData>
            </a:graphic>
          </wp:inline>
        </w:drawing>
      </w:r>
    </w:p>
    <w:p w14:paraId="6BCB1BD7" w14:textId="4FF4DB45" w:rsidR="00A66BDB" w:rsidRPr="00D73FC9" w:rsidRDefault="00A66BDB" w:rsidP="0055305A">
      <w:pPr>
        <w:ind w:left="1440" w:hanging="1014"/>
      </w:pPr>
      <w:r>
        <w:rPr>
          <w:noProof/>
        </w:rPr>
        <w:drawing>
          <wp:inline distT="0" distB="0" distL="0" distR="0" wp14:anchorId="7F8CCBAA" wp14:editId="576E44A6">
            <wp:extent cx="4428571" cy="1390476"/>
            <wp:effectExtent l="0" t="0" r="0" b="635"/>
            <wp:docPr id="16000768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76896" name=""/>
                    <pic:cNvPicPr/>
                  </pic:nvPicPr>
                  <pic:blipFill>
                    <a:blip r:embed="rId45"/>
                    <a:stretch>
                      <a:fillRect/>
                    </a:stretch>
                  </pic:blipFill>
                  <pic:spPr>
                    <a:xfrm>
                      <a:off x="0" y="0"/>
                      <a:ext cx="4428571" cy="1390476"/>
                    </a:xfrm>
                    <a:prstGeom prst="rect">
                      <a:avLst/>
                    </a:prstGeom>
                  </pic:spPr>
                </pic:pic>
              </a:graphicData>
            </a:graphic>
          </wp:inline>
        </w:drawing>
      </w:r>
    </w:p>
    <w:p w14:paraId="497C90C1" w14:textId="77777777" w:rsidR="00A66BDB" w:rsidRDefault="00A66BDB">
      <w:pPr>
        <w:spacing w:after="0" w:line="240" w:lineRule="auto"/>
      </w:pPr>
      <w:r>
        <w:br w:type="page"/>
      </w:r>
    </w:p>
    <w:p w14:paraId="73CA1D33" w14:textId="23F001AA" w:rsidR="00D73FC9" w:rsidRPr="00D73FC9" w:rsidRDefault="00D73FC9" w:rsidP="00D73FC9">
      <w:pPr>
        <w:numPr>
          <w:ilvl w:val="0"/>
          <w:numId w:val="31"/>
        </w:numPr>
      </w:pPr>
      <w:proofErr w:type="gramStart"/>
      <w:r w:rsidRPr="00D73FC9">
        <w:lastRenderedPageBreak/>
        <w:t>du</w:t>
      </w:r>
      <w:proofErr w:type="gramEnd"/>
      <w:r w:rsidRPr="00D73FC9">
        <w:t> : Affiche l'utilisation de l'espace disque par fichier.</w:t>
      </w:r>
    </w:p>
    <w:p w14:paraId="6504BE58" w14:textId="77777777" w:rsidR="00D73FC9" w:rsidRPr="00D73FC9" w:rsidRDefault="00D73FC9" w:rsidP="00D73FC9">
      <w:pPr>
        <w:numPr>
          <w:ilvl w:val="1"/>
          <w:numId w:val="31"/>
        </w:numPr>
      </w:pPr>
      <w:r w:rsidRPr="00D73FC9">
        <w:rPr>
          <w:b/>
          <w:bCs/>
        </w:rPr>
        <w:t>Exercice :</w:t>
      </w:r>
      <w:r w:rsidRPr="00D73FC9">
        <w:t> Afficher l'utilisation de l'espace disque du répertoire /home.</w:t>
      </w:r>
    </w:p>
    <w:p w14:paraId="3BFF2688" w14:textId="6E847AAD" w:rsidR="00D73FC9" w:rsidRPr="00D73FC9" w:rsidRDefault="0055305A" w:rsidP="0055305A">
      <w:pPr>
        <w:ind w:left="1440"/>
      </w:pPr>
      <w:r>
        <w:rPr>
          <w:noProof/>
        </w:rPr>
        <w:drawing>
          <wp:inline distT="0" distB="0" distL="0" distR="0" wp14:anchorId="6B633502" wp14:editId="57F578CC">
            <wp:extent cx="2371429" cy="1114286"/>
            <wp:effectExtent l="0" t="0" r="0" b="0"/>
            <wp:docPr id="2472766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76613" name=""/>
                    <pic:cNvPicPr/>
                  </pic:nvPicPr>
                  <pic:blipFill>
                    <a:blip r:embed="rId46"/>
                    <a:stretch>
                      <a:fillRect/>
                    </a:stretch>
                  </pic:blipFill>
                  <pic:spPr>
                    <a:xfrm>
                      <a:off x="0" y="0"/>
                      <a:ext cx="2371429" cy="1114286"/>
                    </a:xfrm>
                    <a:prstGeom prst="rect">
                      <a:avLst/>
                    </a:prstGeom>
                  </pic:spPr>
                </pic:pic>
              </a:graphicData>
            </a:graphic>
          </wp:inline>
        </w:drawing>
      </w:r>
    </w:p>
    <w:p w14:paraId="050A8C71" w14:textId="77777777" w:rsidR="0055305A" w:rsidRDefault="0055305A">
      <w:pPr>
        <w:spacing w:after="0" w:line="240" w:lineRule="auto"/>
        <w:rPr>
          <w:rFonts w:eastAsia="Times New Roman"/>
          <w:b/>
          <w:bCs/>
          <w:color w:val="F79646"/>
          <w:sz w:val="28"/>
          <w:szCs w:val="26"/>
          <w:lang w:eastAsia="fr-FR"/>
        </w:rPr>
      </w:pPr>
      <w:bookmarkStart w:id="20" w:name="_Toc184123845"/>
      <w:r>
        <w:br w:type="page"/>
      </w:r>
    </w:p>
    <w:p w14:paraId="2F9B384A" w14:textId="499C1CD2" w:rsidR="00D73FC9" w:rsidRPr="00D73FC9" w:rsidRDefault="00D73FC9" w:rsidP="00D73FC9">
      <w:pPr>
        <w:pStyle w:val="Titre2"/>
      </w:pPr>
      <w:r w:rsidRPr="00D73FC9">
        <w:lastRenderedPageBreak/>
        <w:t>Commandes de Gestion des Processus</w:t>
      </w:r>
      <w:bookmarkEnd w:id="20"/>
    </w:p>
    <w:p w14:paraId="4D2ADC48" w14:textId="77777777" w:rsidR="00D73FC9" w:rsidRPr="00D73FC9" w:rsidRDefault="00D73FC9" w:rsidP="00D73FC9">
      <w:pPr>
        <w:numPr>
          <w:ilvl w:val="0"/>
          <w:numId w:val="32"/>
        </w:numPr>
      </w:pPr>
      <w:proofErr w:type="gramStart"/>
      <w:r w:rsidRPr="00D73FC9">
        <w:t>ps</w:t>
      </w:r>
      <w:proofErr w:type="gramEnd"/>
      <w:r w:rsidRPr="00D73FC9">
        <w:t> : Affiche les processus en cours.</w:t>
      </w:r>
    </w:p>
    <w:p w14:paraId="6C7E5F18" w14:textId="77777777" w:rsidR="00D73FC9" w:rsidRPr="00D73FC9" w:rsidRDefault="00D73FC9" w:rsidP="00D73FC9">
      <w:pPr>
        <w:numPr>
          <w:ilvl w:val="1"/>
          <w:numId w:val="33"/>
        </w:numPr>
      </w:pPr>
      <w:r w:rsidRPr="00D73FC9">
        <w:rPr>
          <w:b/>
          <w:bCs/>
        </w:rPr>
        <w:t>Exercice :</w:t>
      </w:r>
      <w:r w:rsidRPr="00D73FC9">
        <w:t> Afficher tous les processus en cours.</w:t>
      </w:r>
    </w:p>
    <w:p w14:paraId="0BCF0F7E" w14:textId="47AFB4B5" w:rsidR="00D73FC9" w:rsidRPr="00D73FC9" w:rsidRDefault="0055305A" w:rsidP="0055305A">
      <w:pPr>
        <w:ind w:left="1440"/>
      </w:pPr>
      <w:r>
        <w:rPr>
          <w:noProof/>
        </w:rPr>
        <w:drawing>
          <wp:inline distT="0" distB="0" distL="0" distR="0" wp14:anchorId="3AB44DC9" wp14:editId="3218DD2E">
            <wp:extent cx="2428571" cy="1533333"/>
            <wp:effectExtent l="0" t="0" r="0" b="0"/>
            <wp:docPr id="9084599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59907" name=""/>
                    <pic:cNvPicPr/>
                  </pic:nvPicPr>
                  <pic:blipFill>
                    <a:blip r:embed="rId47"/>
                    <a:stretch>
                      <a:fillRect/>
                    </a:stretch>
                  </pic:blipFill>
                  <pic:spPr>
                    <a:xfrm>
                      <a:off x="0" y="0"/>
                      <a:ext cx="2428571" cy="1533333"/>
                    </a:xfrm>
                    <a:prstGeom prst="rect">
                      <a:avLst/>
                    </a:prstGeom>
                  </pic:spPr>
                </pic:pic>
              </a:graphicData>
            </a:graphic>
          </wp:inline>
        </w:drawing>
      </w:r>
    </w:p>
    <w:p w14:paraId="1BE6C582" w14:textId="77777777" w:rsidR="00D73FC9" w:rsidRPr="00D73FC9" w:rsidRDefault="00D73FC9" w:rsidP="00D73FC9">
      <w:pPr>
        <w:numPr>
          <w:ilvl w:val="0"/>
          <w:numId w:val="33"/>
        </w:numPr>
      </w:pPr>
      <w:proofErr w:type="gramStart"/>
      <w:r w:rsidRPr="00D73FC9">
        <w:t>top</w:t>
      </w:r>
      <w:proofErr w:type="gramEnd"/>
      <w:r w:rsidRPr="00D73FC9">
        <w:t> : Affiche les processus en cours en temps réel.</w:t>
      </w:r>
    </w:p>
    <w:p w14:paraId="01C2B463" w14:textId="77777777" w:rsidR="00D73FC9" w:rsidRPr="00D73FC9" w:rsidRDefault="00D73FC9" w:rsidP="00D73FC9">
      <w:pPr>
        <w:numPr>
          <w:ilvl w:val="1"/>
          <w:numId w:val="33"/>
        </w:numPr>
      </w:pPr>
      <w:r w:rsidRPr="00D73FC9">
        <w:rPr>
          <w:b/>
          <w:bCs/>
        </w:rPr>
        <w:t>Exercice :</w:t>
      </w:r>
      <w:r w:rsidRPr="00D73FC9">
        <w:t> Surveiller les processus en temps réel.</w:t>
      </w:r>
    </w:p>
    <w:p w14:paraId="7C2C0765" w14:textId="5C54AC35" w:rsidR="00D73FC9" w:rsidRPr="00D73FC9" w:rsidRDefault="0055305A" w:rsidP="0055305A">
      <w:pPr>
        <w:ind w:left="1440" w:hanging="1298"/>
      </w:pPr>
      <w:r>
        <w:rPr>
          <w:noProof/>
        </w:rPr>
        <w:drawing>
          <wp:inline distT="0" distB="0" distL="0" distR="0" wp14:anchorId="375F4D03" wp14:editId="5CA9AB10">
            <wp:extent cx="5581015" cy="1483360"/>
            <wp:effectExtent l="0" t="0" r="635" b="2540"/>
            <wp:docPr id="352198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98127" name=""/>
                    <pic:cNvPicPr/>
                  </pic:nvPicPr>
                  <pic:blipFill>
                    <a:blip r:embed="rId48"/>
                    <a:stretch>
                      <a:fillRect/>
                    </a:stretch>
                  </pic:blipFill>
                  <pic:spPr>
                    <a:xfrm>
                      <a:off x="0" y="0"/>
                      <a:ext cx="5581015" cy="1483360"/>
                    </a:xfrm>
                    <a:prstGeom prst="rect">
                      <a:avLst/>
                    </a:prstGeom>
                  </pic:spPr>
                </pic:pic>
              </a:graphicData>
            </a:graphic>
          </wp:inline>
        </w:drawing>
      </w:r>
    </w:p>
    <w:p w14:paraId="1865B94D" w14:textId="77777777" w:rsidR="00D73FC9" w:rsidRPr="00D73FC9" w:rsidRDefault="00D73FC9" w:rsidP="00D73FC9">
      <w:pPr>
        <w:numPr>
          <w:ilvl w:val="0"/>
          <w:numId w:val="33"/>
        </w:numPr>
      </w:pPr>
      <w:proofErr w:type="gramStart"/>
      <w:r w:rsidRPr="00D73FC9">
        <w:t>kill</w:t>
      </w:r>
      <w:proofErr w:type="gramEnd"/>
      <w:r w:rsidRPr="00D73FC9">
        <w:t> : Termine un processus.</w:t>
      </w:r>
    </w:p>
    <w:p w14:paraId="412DB1E2" w14:textId="77777777" w:rsidR="00D73FC9" w:rsidRPr="00D73FC9" w:rsidRDefault="00D73FC9" w:rsidP="00D73FC9">
      <w:pPr>
        <w:numPr>
          <w:ilvl w:val="1"/>
          <w:numId w:val="33"/>
        </w:numPr>
      </w:pPr>
      <w:r w:rsidRPr="00D73FC9">
        <w:rPr>
          <w:b/>
          <w:bCs/>
        </w:rPr>
        <w:t>Exercice :</w:t>
      </w:r>
      <w:r w:rsidRPr="00D73FC9">
        <w:t> Terminer le processus avec l'ID 1234.</w:t>
      </w:r>
    </w:p>
    <w:p w14:paraId="736618CC" w14:textId="571BC406" w:rsidR="00D73FC9" w:rsidRPr="00D73FC9" w:rsidRDefault="0055305A" w:rsidP="0055305A">
      <w:pPr>
        <w:ind w:left="1440"/>
      </w:pPr>
      <w:r>
        <w:rPr>
          <w:noProof/>
        </w:rPr>
        <w:drawing>
          <wp:inline distT="0" distB="0" distL="0" distR="0" wp14:anchorId="5F3BF644" wp14:editId="1A63889D">
            <wp:extent cx="3809524" cy="533333"/>
            <wp:effectExtent l="0" t="0" r="635" b="635"/>
            <wp:docPr id="13803403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40358" name=""/>
                    <pic:cNvPicPr/>
                  </pic:nvPicPr>
                  <pic:blipFill>
                    <a:blip r:embed="rId49"/>
                    <a:stretch>
                      <a:fillRect/>
                    </a:stretch>
                  </pic:blipFill>
                  <pic:spPr>
                    <a:xfrm>
                      <a:off x="0" y="0"/>
                      <a:ext cx="3809524" cy="533333"/>
                    </a:xfrm>
                    <a:prstGeom prst="rect">
                      <a:avLst/>
                    </a:prstGeom>
                  </pic:spPr>
                </pic:pic>
              </a:graphicData>
            </a:graphic>
          </wp:inline>
        </w:drawing>
      </w:r>
    </w:p>
    <w:p w14:paraId="72A3D3EC" w14:textId="77777777" w:rsidR="00A70D64" w:rsidRPr="00A70D64" w:rsidRDefault="00A70D64" w:rsidP="00A70D64"/>
    <w:sectPr w:rsidR="00A70D64" w:rsidRPr="00A70D64" w:rsidSect="00673CEA">
      <w:headerReference w:type="default" r:id="rId50"/>
      <w:footerReference w:type="default" r:id="rId51"/>
      <w:pgSz w:w="11906" w:h="16838"/>
      <w:pgMar w:top="1417" w:right="1700" w:bottom="1417" w:left="1417"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FCB2F" w14:textId="77777777" w:rsidR="00122FAA" w:rsidRDefault="00122FAA" w:rsidP="00CB583C">
      <w:pPr>
        <w:spacing w:after="0" w:line="240" w:lineRule="auto"/>
      </w:pPr>
      <w:r>
        <w:separator/>
      </w:r>
    </w:p>
  </w:endnote>
  <w:endnote w:type="continuationSeparator" w:id="0">
    <w:p w14:paraId="1FB0612F" w14:textId="77777777" w:rsidR="00122FAA" w:rsidRDefault="00122FAA" w:rsidP="00CB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80"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9"/>
      <w:gridCol w:w="1454"/>
      <w:gridCol w:w="5587"/>
      <w:gridCol w:w="1380"/>
    </w:tblGrid>
    <w:tr w:rsidR="00CB583C" w:rsidRPr="00306377" w14:paraId="3D036FF4" w14:textId="77777777" w:rsidTr="004820EB">
      <w:trPr>
        <w:cantSplit/>
        <w:trHeight w:val="40"/>
      </w:trPr>
      <w:tc>
        <w:tcPr>
          <w:tcW w:w="1659" w:type="dxa"/>
          <w:tcBorders>
            <w:top w:val="single" w:sz="4" w:space="0" w:color="000000"/>
            <w:left w:val="single" w:sz="8" w:space="0" w:color="000000"/>
            <w:bottom w:val="single" w:sz="8" w:space="0" w:color="000000"/>
            <w:right w:val="single" w:sz="8" w:space="0" w:color="000000"/>
          </w:tcBorders>
          <w:hideMark/>
        </w:tcPr>
        <w:p w14:paraId="06BD4663" w14:textId="77777777" w:rsidR="00CB583C" w:rsidRPr="00626595" w:rsidRDefault="00626595" w:rsidP="009C1EA4">
          <w:pPr>
            <w:rPr>
              <w:b/>
              <w:bCs/>
              <w:sz w:val="16"/>
              <w:szCs w:val="16"/>
            </w:rPr>
          </w:pPr>
          <w:r w:rsidRPr="00626595">
            <w:rPr>
              <w:b/>
              <w:bCs/>
              <w:sz w:val="16"/>
              <w:szCs w:val="16"/>
            </w:rPr>
            <w:t xml:space="preserve">Pole Informatique Afpa </w:t>
          </w:r>
          <w:r w:rsidR="00CB583C" w:rsidRPr="00626595">
            <w:rPr>
              <w:b/>
              <w:bCs/>
              <w:sz w:val="16"/>
              <w:szCs w:val="16"/>
            </w:rPr>
            <w:t>Angers</w:t>
          </w:r>
          <w:r w:rsidR="004820EB">
            <w:rPr>
              <w:b/>
              <w:bCs/>
              <w:sz w:val="16"/>
              <w:szCs w:val="16"/>
            </w:rPr>
            <w:t>- JpM</w:t>
          </w:r>
        </w:p>
      </w:tc>
      <w:tc>
        <w:tcPr>
          <w:tcW w:w="1454" w:type="dxa"/>
          <w:tcBorders>
            <w:top w:val="single" w:sz="4" w:space="0" w:color="000000"/>
            <w:left w:val="single" w:sz="8" w:space="0" w:color="000000"/>
            <w:bottom w:val="single" w:sz="8" w:space="0" w:color="000000"/>
            <w:right w:val="single" w:sz="8" w:space="0" w:color="000000"/>
          </w:tcBorders>
        </w:tcPr>
        <w:p w14:paraId="42836AD0" w14:textId="77777777" w:rsidR="00CB583C" w:rsidRPr="00680D6A" w:rsidRDefault="00306377" w:rsidP="009C1EA4">
          <w:r>
            <w:t>20</w:t>
          </w:r>
          <w:r w:rsidR="00626595">
            <w:t>22-2024</w:t>
          </w:r>
        </w:p>
      </w:tc>
      <w:tc>
        <w:tcPr>
          <w:tcW w:w="5587" w:type="dxa"/>
          <w:tcBorders>
            <w:top w:val="single" w:sz="4" w:space="0" w:color="000000"/>
            <w:left w:val="single" w:sz="8" w:space="0" w:color="000000"/>
            <w:bottom w:val="single" w:sz="8" w:space="0" w:color="000000"/>
            <w:right w:val="single" w:sz="8" w:space="0" w:color="000000"/>
          </w:tcBorders>
          <w:hideMark/>
        </w:tcPr>
        <w:p w14:paraId="4B94D5A5" w14:textId="77777777" w:rsidR="00CB583C" w:rsidRPr="00626595" w:rsidRDefault="00CB583C" w:rsidP="009C1EA4">
          <w:pPr>
            <w:rPr>
              <w:sz w:val="16"/>
              <w:szCs w:val="16"/>
            </w:rPr>
          </w:pPr>
        </w:p>
      </w:tc>
      <w:tc>
        <w:tcPr>
          <w:tcW w:w="1380" w:type="dxa"/>
          <w:tcBorders>
            <w:top w:val="single" w:sz="4" w:space="0" w:color="000000"/>
            <w:left w:val="single" w:sz="8" w:space="0" w:color="000000"/>
            <w:bottom w:val="single" w:sz="8" w:space="0" w:color="000000"/>
            <w:right w:val="single" w:sz="8" w:space="0" w:color="000000"/>
          </w:tcBorders>
          <w:hideMark/>
        </w:tcPr>
        <w:p w14:paraId="18B4588D" w14:textId="77777777" w:rsidR="00CB583C" w:rsidRPr="00680D6A" w:rsidRDefault="00CB583C" w:rsidP="009C1EA4">
          <w:proofErr w:type="gramStart"/>
          <w:r w:rsidRPr="00680D6A">
            <w:rPr>
              <w:bCs/>
              <w:szCs w:val="24"/>
            </w:rPr>
            <w:t>page</w:t>
          </w:r>
          <w:proofErr w:type="gramEnd"/>
          <w:r w:rsidRPr="00680D6A">
            <w:rPr>
              <w:bCs/>
              <w:szCs w:val="24"/>
            </w:rPr>
            <w:t xml:space="preserve"> </w:t>
          </w:r>
          <w:r w:rsidRPr="00680D6A">
            <w:rPr>
              <w:bCs/>
              <w:szCs w:val="24"/>
            </w:rPr>
            <w:fldChar w:fldCharType="begin"/>
          </w:r>
          <w:r w:rsidRPr="00680D6A">
            <w:rPr>
              <w:bCs/>
              <w:szCs w:val="24"/>
            </w:rPr>
            <w:instrText xml:space="preserve"> PAGE </w:instrText>
          </w:r>
          <w:r w:rsidRPr="00680D6A">
            <w:rPr>
              <w:bCs/>
              <w:szCs w:val="24"/>
            </w:rPr>
            <w:fldChar w:fldCharType="separate"/>
          </w:r>
          <w:r w:rsidR="00306377">
            <w:rPr>
              <w:bCs/>
              <w:noProof/>
              <w:szCs w:val="24"/>
            </w:rPr>
            <w:t>1</w:t>
          </w:r>
          <w:r w:rsidRPr="00680D6A">
            <w:rPr>
              <w:bCs/>
              <w:szCs w:val="24"/>
            </w:rPr>
            <w:fldChar w:fldCharType="end"/>
          </w:r>
          <w:r w:rsidRPr="00680D6A">
            <w:rPr>
              <w:bCs/>
              <w:szCs w:val="24"/>
            </w:rPr>
            <w:t>/</w:t>
          </w:r>
          <w:r w:rsidRPr="00680D6A">
            <w:rPr>
              <w:bCs/>
              <w:szCs w:val="24"/>
            </w:rPr>
            <w:fldChar w:fldCharType="begin"/>
          </w:r>
          <w:r w:rsidRPr="00680D6A">
            <w:rPr>
              <w:bCs/>
              <w:szCs w:val="24"/>
            </w:rPr>
            <w:instrText xml:space="preserve"> NUMPAGES \*Arabic </w:instrText>
          </w:r>
          <w:r w:rsidRPr="00680D6A">
            <w:rPr>
              <w:bCs/>
              <w:szCs w:val="24"/>
            </w:rPr>
            <w:fldChar w:fldCharType="separate"/>
          </w:r>
          <w:r w:rsidR="00306377">
            <w:rPr>
              <w:bCs/>
              <w:noProof/>
              <w:szCs w:val="24"/>
            </w:rPr>
            <w:t>1</w:t>
          </w:r>
          <w:r w:rsidRPr="00680D6A">
            <w:rPr>
              <w:bCs/>
              <w:szCs w:val="24"/>
            </w:rPr>
            <w:fldChar w:fldCharType="end"/>
          </w:r>
        </w:p>
      </w:tc>
    </w:tr>
  </w:tbl>
  <w:p w14:paraId="3DEEC669" w14:textId="77777777" w:rsidR="00CB583C" w:rsidRDefault="00CB58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A625F" w14:textId="77777777" w:rsidR="00122FAA" w:rsidRDefault="00122FAA" w:rsidP="00CB583C">
      <w:pPr>
        <w:spacing w:after="0" w:line="240" w:lineRule="auto"/>
      </w:pPr>
      <w:r>
        <w:separator/>
      </w:r>
    </w:p>
  </w:footnote>
  <w:footnote w:type="continuationSeparator" w:id="0">
    <w:p w14:paraId="15FFE124" w14:textId="77777777" w:rsidR="00122FAA" w:rsidRDefault="00122FAA" w:rsidP="00CB5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D2FF" w14:textId="77777777" w:rsidR="00CB583C" w:rsidRDefault="00D73FC9" w:rsidP="00D73FC9">
    <w:pPr>
      <w:jc w:val="center"/>
    </w:pPr>
    <w:r w:rsidRPr="00D73FC9">
      <w:rPr>
        <w:b/>
        <w:bCs/>
      </w:rPr>
      <w:t xml:space="preserve">Commandes de Base Linux </w:t>
    </w:r>
    <w:r>
      <w:rPr>
        <w:b/>
        <w:bCs/>
      </w:rPr>
      <w:t>&amp; commandes d’administration</w:t>
    </w:r>
    <w:r>
      <w:rPr>
        <w:noProof/>
      </w:rPr>
      <w:drawing>
        <wp:anchor distT="0" distB="0" distL="114300" distR="114300" simplePos="0" relativeHeight="251657728" behindDoc="0" locked="0" layoutInCell="1" allowOverlap="1" wp14:anchorId="06860607" wp14:editId="07777777">
          <wp:simplePos x="0" y="0"/>
          <wp:positionH relativeFrom="column">
            <wp:posOffset>5422265</wp:posOffset>
          </wp:positionH>
          <wp:positionV relativeFrom="paragraph">
            <wp:posOffset>-360045</wp:posOffset>
          </wp:positionV>
          <wp:extent cx="914400" cy="914400"/>
          <wp:effectExtent l="0" t="0" r="0" b="0"/>
          <wp:wrapSquare wrapText="bothSides"/>
          <wp:docPr id="2012765110" name="Image 2012765110" descr="Logo Afp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Afpa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032F"/>
    <w:multiLevelType w:val="hybridMultilevel"/>
    <w:tmpl w:val="8E1A05DA"/>
    <w:lvl w:ilvl="0" w:tplc="3CD8BE7A">
      <w:start w:val="1"/>
      <w:numFmt w:val="decimal"/>
      <w:pStyle w:val="Titre2"/>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70B5306"/>
    <w:multiLevelType w:val="multilevel"/>
    <w:tmpl w:val="843A2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771B5"/>
    <w:multiLevelType w:val="multilevel"/>
    <w:tmpl w:val="1A12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649A8"/>
    <w:multiLevelType w:val="multilevel"/>
    <w:tmpl w:val="EF18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873458"/>
    <w:multiLevelType w:val="multilevel"/>
    <w:tmpl w:val="B6568C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7C12E8"/>
    <w:multiLevelType w:val="hybridMultilevel"/>
    <w:tmpl w:val="64A8FE46"/>
    <w:lvl w:ilvl="0" w:tplc="0D4EE2E0">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F9031BD"/>
    <w:multiLevelType w:val="multilevel"/>
    <w:tmpl w:val="D7B85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A3111F"/>
    <w:multiLevelType w:val="hybridMultilevel"/>
    <w:tmpl w:val="1C4C1392"/>
    <w:lvl w:ilvl="0" w:tplc="12D6DBA8">
      <w:start w:val="1"/>
      <w:numFmt w:val="bullet"/>
      <w:lvlText w:val="-"/>
      <w:lvlJc w:val="left"/>
      <w:pPr>
        <w:ind w:left="122"/>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46F0DCE0">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06A0857A">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22D6BB9C">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E932C618">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3B441194">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E02E09C4">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1AF200D6">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8216EDF6">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8" w15:restartNumberingAfterBreak="0">
    <w:nsid w:val="43FF5359"/>
    <w:multiLevelType w:val="hybridMultilevel"/>
    <w:tmpl w:val="665EB552"/>
    <w:lvl w:ilvl="0" w:tplc="A5703B5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F07535"/>
    <w:multiLevelType w:val="multilevel"/>
    <w:tmpl w:val="9218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11904"/>
    <w:multiLevelType w:val="multilevel"/>
    <w:tmpl w:val="AE0C7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5300A0"/>
    <w:multiLevelType w:val="multilevel"/>
    <w:tmpl w:val="40C2A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42380"/>
    <w:multiLevelType w:val="multilevel"/>
    <w:tmpl w:val="1FEC2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6F471F"/>
    <w:multiLevelType w:val="multilevel"/>
    <w:tmpl w:val="44DE6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A35622"/>
    <w:multiLevelType w:val="hybridMultilevel"/>
    <w:tmpl w:val="31108AC6"/>
    <w:lvl w:ilvl="0" w:tplc="3848696C">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BBD0C2D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709EB96E">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4B64C98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5E24E44C">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B30E8C30">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97180252">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4B50908A">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44A9AF2">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15" w15:restartNumberingAfterBreak="0">
    <w:nsid w:val="59526494"/>
    <w:multiLevelType w:val="hybridMultilevel"/>
    <w:tmpl w:val="4412D29E"/>
    <w:lvl w:ilvl="0" w:tplc="59C42B36">
      <w:numFmt w:val="bullet"/>
      <w:lvlText w:val=""/>
      <w:lvlJc w:val="left"/>
      <w:pPr>
        <w:ind w:left="1440" w:hanging="360"/>
      </w:pPr>
      <w:rPr>
        <w:rFonts w:ascii="Wingdings" w:eastAsia="Calibri" w:hAnsi="Wingdings"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5E1D54A0"/>
    <w:multiLevelType w:val="multilevel"/>
    <w:tmpl w:val="8C9E3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0D2FEA"/>
    <w:multiLevelType w:val="multilevel"/>
    <w:tmpl w:val="D0D41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E83881"/>
    <w:multiLevelType w:val="hybridMultilevel"/>
    <w:tmpl w:val="C408D7DC"/>
    <w:lvl w:ilvl="0" w:tplc="B75A80E4">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3FE8F3A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289EB56C">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8FD67DB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C3229E6A">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E7B0DA4C">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1F8EE58C">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BA587504">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64E0B0E">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19" w15:restartNumberingAfterBreak="0">
    <w:nsid w:val="65B81B7F"/>
    <w:multiLevelType w:val="multilevel"/>
    <w:tmpl w:val="236E7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3A65D1"/>
    <w:multiLevelType w:val="multilevel"/>
    <w:tmpl w:val="99E67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222888"/>
    <w:multiLevelType w:val="hybridMultilevel"/>
    <w:tmpl w:val="6BDC55C2"/>
    <w:lvl w:ilvl="0" w:tplc="89284BD2">
      <w:start w:val="1"/>
      <w:numFmt w:val="bullet"/>
      <w:lvlText w:val="-"/>
      <w:lvlJc w:val="left"/>
      <w:pPr>
        <w:ind w:left="1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21E2864">
      <w:start w:val="1"/>
      <w:numFmt w:val="bullet"/>
      <w:lvlText w:val="o"/>
      <w:lvlJc w:val="left"/>
      <w:pPr>
        <w:ind w:left="1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BCAD28">
      <w:start w:val="1"/>
      <w:numFmt w:val="bullet"/>
      <w:lvlText w:val="▪"/>
      <w:lvlJc w:val="left"/>
      <w:pPr>
        <w:ind w:left="1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6AE10AA">
      <w:start w:val="1"/>
      <w:numFmt w:val="bullet"/>
      <w:lvlText w:val="•"/>
      <w:lvlJc w:val="left"/>
      <w:pPr>
        <w:ind w:left="2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D64A426">
      <w:start w:val="1"/>
      <w:numFmt w:val="bullet"/>
      <w:lvlText w:val="o"/>
      <w:lvlJc w:val="left"/>
      <w:pPr>
        <w:ind w:left="32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50AE6D6">
      <w:start w:val="1"/>
      <w:numFmt w:val="bullet"/>
      <w:lvlText w:val="▪"/>
      <w:lvlJc w:val="left"/>
      <w:pPr>
        <w:ind w:left="40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044F65A">
      <w:start w:val="1"/>
      <w:numFmt w:val="bullet"/>
      <w:lvlText w:val="•"/>
      <w:lvlJc w:val="left"/>
      <w:pPr>
        <w:ind w:left="4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8E4F530">
      <w:start w:val="1"/>
      <w:numFmt w:val="bullet"/>
      <w:lvlText w:val="o"/>
      <w:lvlJc w:val="left"/>
      <w:pPr>
        <w:ind w:left="5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A6F800">
      <w:start w:val="1"/>
      <w:numFmt w:val="bullet"/>
      <w:lvlText w:val="▪"/>
      <w:lvlJc w:val="left"/>
      <w:pPr>
        <w:ind w:left="61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718C68D0"/>
    <w:multiLevelType w:val="multilevel"/>
    <w:tmpl w:val="909C5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F33AC4"/>
    <w:multiLevelType w:val="hybridMultilevel"/>
    <w:tmpl w:val="5FDAC360"/>
    <w:lvl w:ilvl="0" w:tplc="895033A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29608921">
    <w:abstractNumId w:val="21"/>
  </w:num>
  <w:num w:numId="2" w16cid:durableId="295332748">
    <w:abstractNumId w:val="14"/>
  </w:num>
  <w:num w:numId="3" w16cid:durableId="1541629184">
    <w:abstractNumId w:val="18"/>
  </w:num>
  <w:num w:numId="4" w16cid:durableId="652871653">
    <w:abstractNumId w:val="7"/>
  </w:num>
  <w:num w:numId="5" w16cid:durableId="1587611552">
    <w:abstractNumId w:val="23"/>
  </w:num>
  <w:num w:numId="6" w16cid:durableId="87316742">
    <w:abstractNumId w:val="5"/>
  </w:num>
  <w:num w:numId="7" w16cid:durableId="215049946">
    <w:abstractNumId w:val="8"/>
  </w:num>
  <w:num w:numId="8" w16cid:durableId="650793800">
    <w:abstractNumId w:val="0"/>
  </w:num>
  <w:num w:numId="9" w16cid:durableId="1102339811">
    <w:abstractNumId w:val="2"/>
  </w:num>
  <w:num w:numId="10" w16cid:durableId="1912304907">
    <w:abstractNumId w:val="20"/>
  </w:num>
  <w:num w:numId="11" w16cid:durableId="1163165105">
    <w:abstractNumId w:val="1"/>
  </w:num>
  <w:num w:numId="12" w16cid:durableId="690111829">
    <w:abstractNumId w:val="1"/>
    <w:lvlOverride w:ilvl="1">
      <w:lvl w:ilvl="1">
        <w:numFmt w:val="bullet"/>
        <w:lvlText w:val=""/>
        <w:lvlJc w:val="left"/>
        <w:pPr>
          <w:tabs>
            <w:tab w:val="num" w:pos="1440"/>
          </w:tabs>
          <w:ind w:left="1440" w:hanging="360"/>
        </w:pPr>
        <w:rPr>
          <w:rFonts w:ascii="Symbol" w:hAnsi="Symbol" w:hint="default"/>
          <w:sz w:val="20"/>
        </w:rPr>
      </w:lvl>
    </w:lvlOverride>
  </w:num>
  <w:num w:numId="13" w16cid:durableId="2052879513">
    <w:abstractNumId w:val="16"/>
  </w:num>
  <w:num w:numId="14" w16cid:durableId="1513913918">
    <w:abstractNumId w:val="19"/>
  </w:num>
  <w:num w:numId="15" w16cid:durableId="958612857">
    <w:abstractNumId w:val="19"/>
    <w:lvlOverride w:ilvl="1">
      <w:lvl w:ilvl="1">
        <w:numFmt w:val="bullet"/>
        <w:lvlText w:val=""/>
        <w:lvlJc w:val="left"/>
        <w:pPr>
          <w:tabs>
            <w:tab w:val="num" w:pos="1440"/>
          </w:tabs>
          <w:ind w:left="1440" w:hanging="360"/>
        </w:pPr>
        <w:rPr>
          <w:rFonts w:ascii="Symbol" w:hAnsi="Symbol" w:hint="default"/>
          <w:sz w:val="20"/>
        </w:rPr>
      </w:lvl>
    </w:lvlOverride>
  </w:num>
  <w:num w:numId="16" w16cid:durableId="333192553">
    <w:abstractNumId w:val="3"/>
  </w:num>
  <w:num w:numId="17" w16cid:durableId="1946040191">
    <w:abstractNumId w:val="22"/>
  </w:num>
  <w:num w:numId="18" w16cid:durableId="384574046">
    <w:abstractNumId w:val="22"/>
    <w:lvlOverride w:ilvl="1">
      <w:lvl w:ilvl="1">
        <w:numFmt w:val="bullet"/>
        <w:lvlText w:val=""/>
        <w:lvlJc w:val="left"/>
        <w:pPr>
          <w:tabs>
            <w:tab w:val="num" w:pos="1440"/>
          </w:tabs>
          <w:ind w:left="1440" w:hanging="360"/>
        </w:pPr>
        <w:rPr>
          <w:rFonts w:ascii="Symbol" w:hAnsi="Symbol" w:hint="default"/>
          <w:sz w:val="20"/>
        </w:rPr>
      </w:lvl>
    </w:lvlOverride>
  </w:num>
  <w:num w:numId="19" w16cid:durableId="489685323">
    <w:abstractNumId w:val="6"/>
  </w:num>
  <w:num w:numId="20" w16cid:durableId="2028291129">
    <w:abstractNumId w:val="11"/>
  </w:num>
  <w:num w:numId="21" w16cid:durableId="806556971">
    <w:abstractNumId w:val="11"/>
    <w:lvlOverride w:ilvl="1">
      <w:lvl w:ilvl="1">
        <w:numFmt w:val="bullet"/>
        <w:lvlText w:val=""/>
        <w:lvlJc w:val="left"/>
        <w:pPr>
          <w:tabs>
            <w:tab w:val="num" w:pos="1440"/>
          </w:tabs>
          <w:ind w:left="1440" w:hanging="360"/>
        </w:pPr>
        <w:rPr>
          <w:rFonts w:ascii="Symbol" w:hAnsi="Symbol" w:hint="default"/>
          <w:sz w:val="20"/>
        </w:rPr>
      </w:lvl>
    </w:lvlOverride>
  </w:num>
  <w:num w:numId="22" w16cid:durableId="1693649425">
    <w:abstractNumId w:val="17"/>
  </w:num>
  <w:num w:numId="23" w16cid:durableId="318273785">
    <w:abstractNumId w:val="17"/>
    <w:lvlOverride w:ilvl="1">
      <w:lvl w:ilvl="1">
        <w:numFmt w:val="bullet"/>
        <w:lvlText w:val=""/>
        <w:lvlJc w:val="left"/>
        <w:pPr>
          <w:tabs>
            <w:tab w:val="num" w:pos="1440"/>
          </w:tabs>
          <w:ind w:left="1440" w:hanging="360"/>
        </w:pPr>
        <w:rPr>
          <w:rFonts w:ascii="Symbol" w:hAnsi="Symbol" w:hint="default"/>
          <w:sz w:val="20"/>
        </w:rPr>
      </w:lvl>
    </w:lvlOverride>
  </w:num>
  <w:num w:numId="24" w16cid:durableId="1458524024">
    <w:abstractNumId w:val="13"/>
  </w:num>
  <w:num w:numId="25" w16cid:durableId="2008091468">
    <w:abstractNumId w:val="13"/>
    <w:lvlOverride w:ilvl="1">
      <w:lvl w:ilvl="1">
        <w:numFmt w:val="bullet"/>
        <w:lvlText w:val=""/>
        <w:lvlJc w:val="left"/>
        <w:pPr>
          <w:tabs>
            <w:tab w:val="num" w:pos="1440"/>
          </w:tabs>
          <w:ind w:left="1440" w:hanging="360"/>
        </w:pPr>
        <w:rPr>
          <w:rFonts w:ascii="Symbol" w:hAnsi="Symbol" w:hint="default"/>
          <w:sz w:val="20"/>
        </w:rPr>
      </w:lvl>
    </w:lvlOverride>
  </w:num>
  <w:num w:numId="26" w16cid:durableId="1131707991">
    <w:abstractNumId w:val="4"/>
  </w:num>
  <w:num w:numId="27" w16cid:durableId="1004284993">
    <w:abstractNumId w:val="4"/>
    <w:lvlOverride w:ilvl="1">
      <w:lvl w:ilvl="1">
        <w:numFmt w:val="bullet"/>
        <w:lvlText w:val=""/>
        <w:lvlJc w:val="left"/>
        <w:pPr>
          <w:tabs>
            <w:tab w:val="num" w:pos="1440"/>
          </w:tabs>
          <w:ind w:left="1440" w:hanging="360"/>
        </w:pPr>
        <w:rPr>
          <w:rFonts w:ascii="Symbol" w:hAnsi="Symbol" w:hint="default"/>
          <w:sz w:val="20"/>
        </w:rPr>
      </w:lvl>
    </w:lvlOverride>
  </w:num>
  <w:num w:numId="28" w16cid:durableId="1401247425">
    <w:abstractNumId w:val="9"/>
  </w:num>
  <w:num w:numId="29" w16cid:durableId="785006039">
    <w:abstractNumId w:val="9"/>
    <w:lvlOverride w:ilvl="1">
      <w:lvl w:ilvl="1">
        <w:numFmt w:val="bullet"/>
        <w:lvlText w:val=""/>
        <w:lvlJc w:val="left"/>
        <w:pPr>
          <w:tabs>
            <w:tab w:val="num" w:pos="1440"/>
          </w:tabs>
          <w:ind w:left="1440" w:hanging="360"/>
        </w:pPr>
        <w:rPr>
          <w:rFonts w:ascii="Symbol" w:hAnsi="Symbol" w:hint="default"/>
          <w:sz w:val="20"/>
        </w:rPr>
      </w:lvl>
    </w:lvlOverride>
  </w:num>
  <w:num w:numId="30" w16cid:durableId="801966299">
    <w:abstractNumId w:val="10"/>
  </w:num>
  <w:num w:numId="31" w16cid:durableId="1668171682">
    <w:abstractNumId w:val="10"/>
    <w:lvlOverride w:ilvl="1">
      <w:lvl w:ilvl="1">
        <w:numFmt w:val="bullet"/>
        <w:lvlText w:val=""/>
        <w:lvlJc w:val="left"/>
        <w:pPr>
          <w:tabs>
            <w:tab w:val="num" w:pos="1440"/>
          </w:tabs>
          <w:ind w:left="1440" w:hanging="360"/>
        </w:pPr>
        <w:rPr>
          <w:rFonts w:ascii="Symbol" w:hAnsi="Symbol" w:hint="default"/>
          <w:sz w:val="20"/>
        </w:rPr>
      </w:lvl>
    </w:lvlOverride>
  </w:num>
  <w:num w:numId="32" w16cid:durableId="866915459">
    <w:abstractNumId w:val="12"/>
  </w:num>
  <w:num w:numId="33" w16cid:durableId="338166278">
    <w:abstractNumId w:val="12"/>
    <w:lvlOverride w:ilvl="1">
      <w:lvl w:ilvl="1">
        <w:numFmt w:val="bullet"/>
        <w:lvlText w:val=""/>
        <w:lvlJc w:val="left"/>
        <w:pPr>
          <w:tabs>
            <w:tab w:val="num" w:pos="1440"/>
          </w:tabs>
          <w:ind w:left="1440" w:hanging="360"/>
        </w:pPr>
        <w:rPr>
          <w:rFonts w:ascii="Symbol" w:hAnsi="Symbol" w:hint="default"/>
          <w:sz w:val="20"/>
        </w:rPr>
      </w:lvl>
    </w:lvlOverride>
  </w:num>
  <w:num w:numId="34" w16cid:durableId="18020664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C9"/>
    <w:rsid w:val="00014BF4"/>
    <w:rsid w:val="00035A89"/>
    <w:rsid w:val="00045CEA"/>
    <w:rsid w:val="000468BA"/>
    <w:rsid w:val="000559EF"/>
    <w:rsid w:val="00074AB2"/>
    <w:rsid w:val="000C1CB9"/>
    <w:rsid w:val="000F04FA"/>
    <w:rsid w:val="00104B64"/>
    <w:rsid w:val="00122FAA"/>
    <w:rsid w:val="001509C1"/>
    <w:rsid w:val="001B5BB3"/>
    <w:rsid w:val="00281565"/>
    <w:rsid w:val="002C7D97"/>
    <w:rsid w:val="00306377"/>
    <w:rsid w:val="00343D66"/>
    <w:rsid w:val="0036091E"/>
    <w:rsid w:val="003801E4"/>
    <w:rsid w:val="00423B1F"/>
    <w:rsid w:val="00465D14"/>
    <w:rsid w:val="004820EB"/>
    <w:rsid w:val="004A118E"/>
    <w:rsid w:val="004A5595"/>
    <w:rsid w:val="004D4924"/>
    <w:rsid w:val="004F4777"/>
    <w:rsid w:val="00517732"/>
    <w:rsid w:val="00527606"/>
    <w:rsid w:val="0055305A"/>
    <w:rsid w:val="00575E14"/>
    <w:rsid w:val="005921BF"/>
    <w:rsid w:val="00605643"/>
    <w:rsid w:val="00626595"/>
    <w:rsid w:val="00635019"/>
    <w:rsid w:val="00657099"/>
    <w:rsid w:val="00673CEA"/>
    <w:rsid w:val="007078B1"/>
    <w:rsid w:val="00711960"/>
    <w:rsid w:val="00721223"/>
    <w:rsid w:val="007404CE"/>
    <w:rsid w:val="00757A48"/>
    <w:rsid w:val="0076367F"/>
    <w:rsid w:val="00792B87"/>
    <w:rsid w:val="007D7145"/>
    <w:rsid w:val="008031E0"/>
    <w:rsid w:val="00804372"/>
    <w:rsid w:val="0084775C"/>
    <w:rsid w:val="00862CC4"/>
    <w:rsid w:val="008652AB"/>
    <w:rsid w:val="008E6772"/>
    <w:rsid w:val="0093647E"/>
    <w:rsid w:val="009474C1"/>
    <w:rsid w:val="00955161"/>
    <w:rsid w:val="0099364B"/>
    <w:rsid w:val="009C1EA4"/>
    <w:rsid w:val="009E731C"/>
    <w:rsid w:val="00A33006"/>
    <w:rsid w:val="00A66BDB"/>
    <w:rsid w:val="00A70D64"/>
    <w:rsid w:val="00AF4B11"/>
    <w:rsid w:val="00AF7E46"/>
    <w:rsid w:val="00B21F12"/>
    <w:rsid w:val="00BE2BC9"/>
    <w:rsid w:val="00C15EB2"/>
    <w:rsid w:val="00C95D9A"/>
    <w:rsid w:val="00CB583C"/>
    <w:rsid w:val="00CC6B23"/>
    <w:rsid w:val="00CE1CEA"/>
    <w:rsid w:val="00D26983"/>
    <w:rsid w:val="00D73FC9"/>
    <w:rsid w:val="00DA40F9"/>
    <w:rsid w:val="00DB49C0"/>
    <w:rsid w:val="00DC0D48"/>
    <w:rsid w:val="00DD05CC"/>
    <w:rsid w:val="00DD630B"/>
    <w:rsid w:val="00DE72E3"/>
    <w:rsid w:val="00E7547C"/>
    <w:rsid w:val="00F3002F"/>
    <w:rsid w:val="00F52DC2"/>
    <w:rsid w:val="00F54B8F"/>
    <w:rsid w:val="00F84FC4"/>
    <w:rsid w:val="0103EC66"/>
    <w:rsid w:val="0453863E"/>
    <w:rsid w:val="09F87E9C"/>
    <w:rsid w:val="0BBEBAA8"/>
    <w:rsid w:val="0CAB5E94"/>
    <w:rsid w:val="0EA7251C"/>
    <w:rsid w:val="0F41F46F"/>
    <w:rsid w:val="0FEFEC1E"/>
    <w:rsid w:val="1042D3B8"/>
    <w:rsid w:val="111669A5"/>
    <w:rsid w:val="119C211A"/>
    <w:rsid w:val="1320A5C2"/>
    <w:rsid w:val="13A196BF"/>
    <w:rsid w:val="13F5B93C"/>
    <w:rsid w:val="161F84FD"/>
    <w:rsid w:val="1797E38D"/>
    <w:rsid w:val="1A2F9C01"/>
    <w:rsid w:val="1B7C41D8"/>
    <w:rsid w:val="1BBDCD36"/>
    <w:rsid w:val="207C82B8"/>
    <w:rsid w:val="22439726"/>
    <w:rsid w:val="22895B5B"/>
    <w:rsid w:val="25F66C1B"/>
    <w:rsid w:val="277BCDA7"/>
    <w:rsid w:val="2D8A1A53"/>
    <w:rsid w:val="2F2C880B"/>
    <w:rsid w:val="3199A093"/>
    <w:rsid w:val="3469C323"/>
    <w:rsid w:val="3673AC19"/>
    <w:rsid w:val="376055BD"/>
    <w:rsid w:val="37A5BD76"/>
    <w:rsid w:val="3CB06CAA"/>
    <w:rsid w:val="3CDAD0FA"/>
    <w:rsid w:val="3D9E072E"/>
    <w:rsid w:val="401D5EA2"/>
    <w:rsid w:val="4241396F"/>
    <w:rsid w:val="42B407ED"/>
    <w:rsid w:val="4446F717"/>
    <w:rsid w:val="446A93E1"/>
    <w:rsid w:val="44A907AE"/>
    <w:rsid w:val="451B36C0"/>
    <w:rsid w:val="46C4A668"/>
    <w:rsid w:val="4E11AF5B"/>
    <w:rsid w:val="50AE2B3C"/>
    <w:rsid w:val="51E94636"/>
    <w:rsid w:val="53A47BB9"/>
    <w:rsid w:val="53A7BAC7"/>
    <w:rsid w:val="541BDF35"/>
    <w:rsid w:val="557EA03B"/>
    <w:rsid w:val="55B8411F"/>
    <w:rsid w:val="595437FB"/>
    <w:rsid w:val="5A028550"/>
    <w:rsid w:val="5AD9D711"/>
    <w:rsid w:val="5B0C7A84"/>
    <w:rsid w:val="61013E09"/>
    <w:rsid w:val="63954C7D"/>
    <w:rsid w:val="65493ED9"/>
    <w:rsid w:val="661CF4CC"/>
    <w:rsid w:val="6A695D21"/>
    <w:rsid w:val="6C56D664"/>
    <w:rsid w:val="734069D9"/>
    <w:rsid w:val="75E0E808"/>
    <w:rsid w:val="7757C227"/>
    <w:rsid w:val="793ACACA"/>
    <w:rsid w:val="7A860552"/>
    <w:rsid w:val="7B61D1C9"/>
    <w:rsid w:val="7B9F2CC6"/>
    <w:rsid w:val="7E8FBA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BB73"/>
  <w15:chartTrackingRefBased/>
  <w15:docId w15:val="{4F725A85-3881-4619-A3A0-FC316073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83C"/>
    <w:pPr>
      <w:spacing w:after="200" w:line="276" w:lineRule="auto"/>
    </w:pPr>
    <w:rPr>
      <w:sz w:val="24"/>
      <w:szCs w:val="22"/>
      <w:lang w:eastAsia="en-US"/>
    </w:rPr>
  </w:style>
  <w:style w:type="paragraph" w:styleId="Titre1">
    <w:name w:val="heading 1"/>
    <w:basedOn w:val="Normal"/>
    <w:next w:val="Normal"/>
    <w:link w:val="Titre1Car"/>
    <w:autoRedefine/>
    <w:uiPriority w:val="9"/>
    <w:qFormat/>
    <w:rsid w:val="000559EF"/>
    <w:pPr>
      <w:keepNext/>
      <w:keepLines/>
      <w:numPr>
        <w:numId w:val="7"/>
      </w:numPr>
      <w:spacing w:before="480" w:after="0"/>
      <w:outlineLvl w:val="0"/>
    </w:pPr>
    <w:rPr>
      <w:rFonts w:eastAsia="Times New Roman"/>
      <w:b/>
      <w:bCs/>
      <w:color w:val="F79646"/>
      <w:sz w:val="36"/>
      <w:szCs w:val="28"/>
      <w:lang w:eastAsia="fr-FR"/>
    </w:rPr>
  </w:style>
  <w:style w:type="paragraph" w:styleId="Titre2">
    <w:name w:val="heading 2"/>
    <w:basedOn w:val="Normal"/>
    <w:next w:val="Normal"/>
    <w:link w:val="Titre2Car"/>
    <w:autoRedefine/>
    <w:uiPriority w:val="9"/>
    <w:unhideWhenUsed/>
    <w:qFormat/>
    <w:rsid w:val="00CE1CEA"/>
    <w:pPr>
      <w:keepNext/>
      <w:keepLines/>
      <w:numPr>
        <w:numId w:val="8"/>
      </w:numPr>
      <w:spacing w:before="200" w:after="0"/>
      <w:outlineLvl w:val="1"/>
    </w:pPr>
    <w:rPr>
      <w:rFonts w:eastAsia="Times New Roman"/>
      <w:b/>
      <w:bCs/>
      <w:color w:val="F79646"/>
      <w:sz w:val="28"/>
      <w:szCs w:val="26"/>
      <w:lang w:eastAsia="fr-FR"/>
    </w:rPr>
  </w:style>
  <w:style w:type="paragraph" w:styleId="Titre3">
    <w:name w:val="heading 3"/>
    <w:basedOn w:val="Normal"/>
    <w:next w:val="Normal"/>
    <w:link w:val="Titre3Car"/>
    <w:uiPriority w:val="9"/>
    <w:semiHidden/>
    <w:unhideWhenUsed/>
    <w:qFormat/>
    <w:rsid w:val="00D73FC9"/>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D73FC9"/>
    <w:pPr>
      <w:keepNext/>
      <w:spacing w:before="240" w:after="60"/>
      <w:outlineLvl w:val="3"/>
    </w:pPr>
    <w:rPr>
      <w:rFonts w:asciiTheme="minorHAnsi" w:eastAsiaTheme="minorEastAsia" w:hAnsiTheme="minorHAnsi" w:cstheme="minorBid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0559EF"/>
    <w:rPr>
      <w:rFonts w:eastAsia="Times New Roman"/>
      <w:b/>
      <w:bCs/>
      <w:color w:val="F79646"/>
      <w:sz w:val="36"/>
      <w:szCs w:val="28"/>
    </w:rPr>
  </w:style>
  <w:style w:type="character" w:customStyle="1" w:styleId="Titre2Car">
    <w:name w:val="Titre 2 Car"/>
    <w:link w:val="Titre2"/>
    <w:uiPriority w:val="9"/>
    <w:rsid w:val="00CE1CEA"/>
    <w:rPr>
      <w:rFonts w:eastAsia="Times New Roman"/>
      <w:b/>
      <w:bCs/>
      <w:color w:val="F79646"/>
      <w:sz w:val="28"/>
      <w:szCs w:val="26"/>
    </w:rPr>
  </w:style>
  <w:style w:type="paragraph" w:styleId="En-tte">
    <w:name w:val="header"/>
    <w:basedOn w:val="Normal"/>
    <w:link w:val="En-tteCar"/>
    <w:uiPriority w:val="99"/>
    <w:unhideWhenUsed/>
    <w:rsid w:val="00CB583C"/>
    <w:pPr>
      <w:tabs>
        <w:tab w:val="center" w:pos="4536"/>
        <w:tab w:val="right" w:pos="9072"/>
      </w:tabs>
      <w:spacing w:after="0" w:line="240" w:lineRule="auto"/>
    </w:pPr>
  </w:style>
  <w:style w:type="character" w:customStyle="1" w:styleId="En-tteCar">
    <w:name w:val="En-tête Car"/>
    <w:link w:val="En-tte"/>
    <w:uiPriority w:val="99"/>
    <w:rsid w:val="00CB583C"/>
    <w:rPr>
      <w:sz w:val="24"/>
    </w:rPr>
  </w:style>
  <w:style w:type="paragraph" w:styleId="Pieddepage">
    <w:name w:val="footer"/>
    <w:basedOn w:val="Normal"/>
    <w:link w:val="PieddepageCar"/>
    <w:uiPriority w:val="99"/>
    <w:unhideWhenUsed/>
    <w:rsid w:val="00CB583C"/>
    <w:pPr>
      <w:tabs>
        <w:tab w:val="center" w:pos="4536"/>
        <w:tab w:val="right" w:pos="9072"/>
      </w:tabs>
      <w:spacing w:after="0" w:line="240" w:lineRule="auto"/>
    </w:pPr>
  </w:style>
  <w:style w:type="character" w:customStyle="1" w:styleId="PieddepageCar">
    <w:name w:val="Pied de page Car"/>
    <w:link w:val="Pieddepage"/>
    <w:uiPriority w:val="99"/>
    <w:rsid w:val="00CB583C"/>
    <w:rPr>
      <w:sz w:val="24"/>
    </w:rPr>
  </w:style>
  <w:style w:type="paragraph" w:styleId="Textedebulles">
    <w:name w:val="Balloon Text"/>
    <w:basedOn w:val="Normal"/>
    <w:link w:val="TextedebullesCar"/>
    <w:uiPriority w:val="99"/>
    <w:semiHidden/>
    <w:unhideWhenUsed/>
    <w:rsid w:val="00306377"/>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06377"/>
    <w:rPr>
      <w:rFonts w:ascii="Tahoma" w:hAnsi="Tahoma" w:cs="Tahoma"/>
      <w:sz w:val="16"/>
      <w:szCs w:val="16"/>
    </w:rPr>
  </w:style>
  <w:style w:type="paragraph" w:styleId="En-ttedetabledesmatires">
    <w:name w:val="TOC Heading"/>
    <w:basedOn w:val="Titre1"/>
    <w:next w:val="Normal"/>
    <w:uiPriority w:val="39"/>
    <w:unhideWhenUsed/>
    <w:qFormat/>
    <w:rsid w:val="00626595"/>
    <w:pPr>
      <w:spacing w:before="240" w:line="259" w:lineRule="auto"/>
      <w:outlineLvl w:val="9"/>
    </w:pPr>
    <w:rPr>
      <w:rFonts w:ascii="Calibri Light" w:hAnsi="Calibri Light"/>
      <w:b w:val="0"/>
      <w:bCs w:val="0"/>
      <w:color w:val="2F5496"/>
      <w:sz w:val="32"/>
      <w:szCs w:val="32"/>
    </w:rPr>
  </w:style>
  <w:style w:type="paragraph" w:styleId="TM1">
    <w:name w:val="toc 1"/>
    <w:basedOn w:val="Normal"/>
    <w:next w:val="Normal"/>
    <w:autoRedefine/>
    <w:uiPriority w:val="39"/>
    <w:unhideWhenUsed/>
    <w:rsid w:val="000559EF"/>
    <w:rPr>
      <w:b/>
      <w:color w:val="ED7D31"/>
    </w:rPr>
  </w:style>
  <w:style w:type="paragraph" w:styleId="TM2">
    <w:name w:val="toc 2"/>
    <w:basedOn w:val="Normal"/>
    <w:next w:val="Normal"/>
    <w:autoRedefine/>
    <w:uiPriority w:val="39"/>
    <w:unhideWhenUsed/>
    <w:rsid w:val="00626595"/>
    <w:pPr>
      <w:ind w:left="240"/>
    </w:pPr>
  </w:style>
  <w:style w:type="character" w:styleId="Lienhypertexte">
    <w:name w:val="Hyperlink"/>
    <w:uiPriority w:val="99"/>
    <w:unhideWhenUsed/>
    <w:rsid w:val="00626595"/>
    <w:rPr>
      <w:color w:val="0563C1"/>
      <w:u w:val="single"/>
    </w:rPr>
  </w:style>
  <w:style w:type="character" w:customStyle="1" w:styleId="Titre3Car">
    <w:name w:val="Titre 3 Car"/>
    <w:basedOn w:val="Policepardfaut"/>
    <w:link w:val="Titre3"/>
    <w:uiPriority w:val="9"/>
    <w:semiHidden/>
    <w:rsid w:val="00D73FC9"/>
    <w:rPr>
      <w:rFonts w:asciiTheme="majorHAnsi" w:eastAsiaTheme="majorEastAsia" w:hAnsiTheme="majorHAnsi" w:cstheme="majorBidi"/>
      <w:b/>
      <w:bCs/>
      <w:sz w:val="26"/>
      <w:szCs w:val="26"/>
      <w:lang w:eastAsia="en-US"/>
    </w:rPr>
  </w:style>
  <w:style w:type="character" w:customStyle="1" w:styleId="Titre4Car">
    <w:name w:val="Titre 4 Car"/>
    <w:basedOn w:val="Policepardfaut"/>
    <w:link w:val="Titre4"/>
    <w:uiPriority w:val="9"/>
    <w:semiHidden/>
    <w:rsid w:val="00D73FC9"/>
    <w:rPr>
      <w:rFonts w:asciiTheme="minorHAnsi" w:eastAsiaTheme="minorEastAsia" w:hAnsiTheme="minorHAnsi" w:cstheme="minorBidi"/>
      <w:b/>
      <w:bCs/>
      <w:sz w:val="28"/>
      <w:szCs w:val="28"/>
      <w:lang w:eastAsia="en-US"/>
    </w:rPr>
  </w:style>
  <w:style w:type="paragraph" w:styleId="Paragraphedeliste">
    <w:name w:val="List Paragraph"/>
    <w:basedOn w:val="Normal"/>
    <w:uiPriority w:val="34"/>
    <w:qFormat/>
    <w:rsid w:val="25F66C1B"/>
    <w:pPr>
      <w:ind w:left="720"/>
      <w:contextualSpacing/>
    </w:pPr>
  </w:style>
  <w:style w:type="paragraph" w:styleId="PrformatHTML">
    <w:name w:val="HTML Preformatted"/>
    <w:basedOn w:val="Normal"/>
    <w:link w:val="PrformatHTMLCar"/>
    <w:uiPriority w:val="99"/>
    <w:semiHidden/>
    <w:unhideWhenUsed/>
    <w:rsid w:val="0093647E"/>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93647E"/>
    <w:rPr>
      <w:rFonts w:ascii="Consolas" w:hAnsi="Consolas"/>
      <w:lang w:eastAsia="en-US"/>
    </w:rPr>
  </w:style>
  <w:style w:type="character" w:styleId="Mentionnonrsolue">
    <w:name w:val="Unresolved Mention"/>
    <w:basedOn w:val="Policepardfaut"/>
    <w:uiPriority w:val="99"/>
    <w:semiHidden/>
    <w:unhideWhenUsed/>
    <w:rsid w:val="00C15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09949">
      <w:bodyDiv w:val="1"/>
      <w:marLeft w:val="0"/>
      <w:marRight w:val="0"/>
      <w:marTop w:val="0"/>
      <w:marBottom w:val="0"/>
      <w:divBdr>
        <w:top w:val="none" w:sz="0" w:space="0" w:color="auto"/>
        <w:left w:val="none" w:sz="0" w:space="0" w:color="auto"/>
        <w:bottom w:val="none" w:sz="0" w:space="0" w:color="auto"/>
        <w:right w:val="none" w:sz="0" w:space="0" w:color="auto"/>
      </w:divBdr>
    </w:div>
    <w:div w:id="161652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localhost" TargetMode="External"/><Relationship Id="rId46" Type="http://schemas.openxmlformats.org/officeDocument/2006/relationships/image" Target="media/image35.png"/><Relationship Id="rId20" Type="http://schemas.openxmlformats.org/officeDocument/2006/relationships/image" Target="media/image10.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s>
</file>

<file path=word/_rels/header1.xml.rels><?xml version="1.0" encoding="UTF-8" standalone="yes"?>
<Relationships xmlns="http://schemas.openxmlformats.org/package/2006/relationships"><Relationship Id="rId1" Type="http://schemas.openxmlformats.org/officeDocument/2006/relationships/image" Target="media/image3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SR\OneDrive%20-%20AFPA\Documents\Mod&#232;les%20Office%20personnalis&#233;s\ModeleWordPoleInfo.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Props1.xml><?xml version="1.0" encoding="utf-8"?>
<ds:datastoreItem xmlns:ds="http://schemas.openxmlformats.org/officeDocument/2006/customXml" ds:itemID="{0FCA261A-F3CC-4673-B8A0-A9F894E3125D}">
  <ds:schemaRefs>
    <ds:schemaRef ds:uri="http://schemas.microsoft.com/sharepoint/v3/contenttype/forms"/>
  </ds:schemaRefs>
</ds:datastoreItem>
</file>

<file path=customXml/itemProps2.xml><?xml version="1.0" encoding="utf-8"?>
<ds:datastoreItem xmlns:ds="http://schemas.openxmlformats.org/officeDocument/2006/customXml" ds:itemID="{D657B73B-36C5-4A89-926A-0B7CE69F8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ee555-7b3c-4988-931f-cadd2f48ddb9"/>
    <ds:schemaRef ds:uri="1a22b4b4-76dc-490b-b8ee-5a98e137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F366A-6DDB-4F55-A3A9-36E7E68E4F5A}">
  <ds:schemaRefs>
    <ds:schemaRef ds:uri="http://schemas.openxmlformats.org/officeDocument/2006/bibliography"/>
  </ds:schemaRefs>
</ds:datastoreItem>
</file>

<file path=customXml/itemProps4.xml><?xml version="1.0" encoding="utf-8"?>
<ds:datastoreItem xmlns:ds="http://schemas.openxmlformats.org/officeDocument/2006/customXml" ds:itemID="{2FB6961F-881D-4791-B26A-59D660642B67}">
  <ds:schemaRefs>
    <ds:schemaRef ds:uri="http://schemas.microsoft.com/office/2006/metadata/properties"/>
    <ds:schemaRef ds:uri="http://schemas.microsoft.com/office/infopath/2007/PartnerControls"/>
    <ds:schemaRef ds:uri="7c1ee555-7b3c-4988-931f-cadd2f48ddb9"/>
    <ds:schemaRef ds:uri="1a22b4b4-76dc-490b-b8ee-5a98e137da7d"/>
  </ds:schemaRefs>
</ds:datastoreItem>
</file>

<file path=docProps/app.xml><?xml version="1.0" encoding="utf-8"?>
<Properties xmlns="http://schemas.openxmlformats.org/officeDocument/2006/extended-properties" xmlns:vt="http://schemas.openxmlformats.org/officeDocument/2006/docPropsVTypes">
  <Template>ModeleWordPoleInfo.dot</Template>
  <TotalTime>779</TotalTime>
  <Pages>1</Pages>
  <Words>1513</Words>
  <Characters>8323</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TSSR</dc:creator>
  <cp:keywords/>
  <cp:lastModifiedBy>Baptiste Heschung</cp:lastModifiedBy>
  <cp:revision>33</cp:revision>
  <dcterms:created xsi:type="dcterms:W3CDTF">2024-12-03T12:10:00Z</dcterms:created>
  <dcterms:modified xsi:type="dcterms:W3CDTF">2026-02-07T22:07:00Z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MediaServiceImageTags">
    <vt:lpwstr/>
  </property>
  <property fmtid="{D5CDD505-2E9C-101B-9397-08002B2CF9AE}" pid="4" name="Order">
    <vt:r8>135000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